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E7E77" w14:textId="77777777" w:rsidR="001C375F" w:rsidRPr="00DA2CD7" w:rsidRDefault="001C375F"/>
    <w:p w14:paraId="07B6A195" w14:textId="77777777" w:rsidR="001C375F" w:rsidRPr="00DA2CD7" w:rsidRDefault="00E25F97">
      <w:r w:rsidRPr="00DA2CD7">
        <w:drawing>
          <wp:anchor distT="0" distB="0" distL="114300" distR="114300" simplePos="0" relativeHeight="251666432" behindDoc="0" locked="0" layoutInCell="1" allowOverlap="1" wp14:anchorId="0434B1DF" wp14:editId="749860FF">
            <wp:simplePos x="0" y="0"/>
            <wp:positionH relativeFrom="column">
              <wp:posOffset>-596265</wp:posOffset>
            </wp:positionH>
            <wp:positionV relativeFrom="paragraph">
              <wp:posOffset>9707448</wp:posOffset>
            </wp:positionV>
            <wp:extent cx="7891200" cy="10904400"/>
            <wp:effectExtent l="0" t="0" r="0" b="5080"/>
            <wp:wrapNone/>
            <wp:docPr id="1825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2728" name=""/>
                    <pic:cNvPicPr/>
                  </pic:nvPicPr>
                  <pic:blipFill>
                    <a:blip r:embed="rId7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200" cy="109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17878" w14:textId="77777777" w:rsidR="00FE4C55" w:rsidRPr="00DA2CD7" w:rsidRDefault="00FE4C55" w:rsidP="00FE4C55"/>
    <w:p w14:paraId="2A5754EF" w14:textId="77777777" w:rsidR="00FE4C55" w:rsidRPr="00DA2CD7" w:rsidRDefault="00FE4C55" w:rsidP="00FE4C55"/>
    <w:p w14:paraId="73621748" w14:textId="77777777" w:rsidR="00FE4C55" w:rsidRPr="00DA2CD7" w:rsidRDefault="00FE4C55" w:rsidP="00FE4C55"/>
    <w:p w14:paraId="152429C8" w14:textId="77777777" w:rsidR="00FE4C55" w:rsidRPr="00DA2CD7" w:rsidRDefault="00FE145B" w:rsidP="00FE4C55">
      <w:r w:rsidRPr="00DA2CD7">
        <w:drawing>
          <wp:anchor distT="0" distB="0" distL="114300" distR="114300" simplePos="0" relativeHeight="251658240" behindDoc="0" locked="0" layoutInCell="1" allowOverlap="0" wp14:anchorId="14CDFE31" wp14:editId="3D9D527A">
            <wp:simplePos x="0" y="0"/>
            <wp:positionH relativeFrom="page">
              <wp:posOffset>3593990</wp:posOffset>
            </wp:positionH>
            <wp:positionV relativeFrom="page">
              <wp:posOffset>1979875</wp:posOffset>
            </wp:positionV>
            <wp:extent cx="4854102" cy="485410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102" cy="4854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3A49D" w14:textId="77777777" w:rsidR="00FE4C55" w:rsidRPr="00DA2CD7" w:rsidRDefault="00FE4C55" w:rsidP="00FE4C55"/>
    <w:p w14:paraId="34AEF566" w14:textId="77777777" w:rsidR="00FE4C55" w:rsidRPr="00DA2CD7" w:rsidRDefault="00FE4C55" w:rsidP="00FE4C55"/>
    <w:p w14:paraId="37092624" w14:textId="77777777" w:rsidR="00FE4C55" w:rsidRPr="00DA2CD7" w:rsidRDefault="00FE4C55" w:rsidP="00FE4C55"/>
    <w:p w14:paraId="750915FB" w14:textId="77777777" w:rsidR="00FE4C55" w:rsidRPr="00DA2CD7" w:rsidRDefault="00FE4C55" w:rsidP="00FE4C55"/>
    <w:p w14:paraId="789D3564" w14:textId="77777777" w:rsidR="00FE4C55" w:rsidRPr="00DA2CD7" w:rsidRDefault="00FE4C55" w:rsidP="00FE4C55"/>
    <w:p w14:paraId="42163D3B" w14:textId="77777777" w:rsidR="00FE4C55" w:rsidRPr="00DA2CD7" w:rsidRDefault="00FE4C55" w:rsidP="00FE4C55"/>
    <w:p w14:paraId="6A37DCAB" w14:textId="77777777" w:rsidR="00FE4C55" w:rsidRPr="00DA2CD7" w:rsidRDefault="00FE4C55" w:rsidP="00FE4C55"/>
    <w:p w14:paraId="7C197CF6" w14:textId="77777777" w:rsidR="00FE4C55" w:rsidRPr="00DA2CD7" w:rsidRDefault="00FE4C55" w:rsidP="00FE4C55"/>
    <w:p w14:paraId="78DBD855" w14:textId="77777777" w:rsidR="00FE4C55" w:rsidRPr="00DA2CD7" w:rsidRDefault="00FE4C55" w:rsidP="00FE4C55"/>
    <w:p w14:paraId="25073588" w14:textId="77777777" w:rsidR="00FE4C55" w:rsidRPr="00DA2CD7" w:rsidRDefault="00FE4C55" w:rsidP="00FE4C55"/>
    <w:p w14:paraId="209D779A" w14:textId="77777777" w:rsidR="00FE4C55" w:rsidRPr="00DA2CD7" w:rsidRDefault="00FE4C55" w:rsidP="00FE4C55"/>
    <w:p w14:paraId="54021693" w14:textId="77777777" w:rsidR="00FE4C55" w:rsidRPr="00DA2CD7" w:rsidRDefault="00FE4C55" w:rsidP="00FE4C55"/>
    <w:p w14:paraId="6F28F81D" w14:textId="77777777" w:rsidR="00FE4C55" w:rsidRPr="00DA2CD7" w:rsidRDefault="00FE4C55" w:rsidP="00FE4C55"/>
    <w:p w14:paraId="11C37443" w14:textId="77777777" w:rsidR="00FE4C55" w:rsidRPr="00DA2CD7" w:rsidRDefault="00FE4C55" w:rsidP="00FE4C55"/>
    <w:p w14:paraId="124FEE68" w14:textId="77777777" w:rsidR="00FE4C55" w:rsidRPr="00DA2CD7" w:rsidRDefault="00FE4C55" w:rsidP="00FE4C55"/>
    <w:p w14:paraId="1F79CAE0" w14:textId="77777777" w:rsidR="00FE4C55" w:rsidRPr="00DA2CD7" w:rsidRDefault="00FE4C55" w:rsidP="00FE4C55"/>
    <w:p w14:paraId="1E68A49B" w14:textId="77777777" w:rsidR="00FE4C55" w:rsidRPr="00DA2CD7" w:rsidRDefault="00FE4C55" w:rsidP="00FE4C55"/>
    <w:p w14:paraId="2F7F8EC0" w14:textId="77777777" w:rsidR="00FE4C55" w:rsidRPr="00DA2CD7" w:rsidRDefault="00FE4C55" w:rsidP="00FE4C55"/>
    <w:p w14:paraId="4B941751" w14:textId="77777777" w:rsidR="00FE4C55" w:rsidRPr="00DA2CD7" w:rsidRDefault="00FE4C55" w:rsidP="00FE4C55"/>
    <w:p w14:paraId="0B4F67C7" w14:textId="77777777" w:rsidR="00FE4C55" w:rsidRPr="00DA2CD7" w:rsidRDefault="00FE4C55" w:rsidP="00FE4C55"/>
    <w:p w14:paraId="004CFF9C" w14:textId="77777777" w:rsidR="00FE4C55" w:rsidRPr="00DA2CD7" w:rsidRDefault="00FE4C55" w:rsidP="00FE4C55"/>
    <w:p w14:paraId="24F6ADA2" w14:textId="77777777" w:rsidR="00FE4C55" w:rsidRPr="00DA2CD7" w:rsidRDefault="00FE4C55" w:rsidP="00FE4C55"/>
    <w:p w14:paraId="266FEEE7" w14:textId="77777777" w:rsidR="00FE4C55" w:rsidRPr="00DA2CD7" w:rsidRDefault="00FE4C55" w:rsidP="00FE4C55"/>
    <w:p w14:paraId="2F2CEDFC" w14:textId="77777777" w:rsidR="00FE4C55" w:rsidRPr="00DA2CD7" w:rsidRDefault="00FE4C55" w:rsidP="00FE4C55"/>
    <w:p w14:paraId="69B29CC2" w14:textId="77777777" w:rsidR="00FE4C55" w:rsidRPr="00DA2CD7" w:rsidRDefault="00FE145B" w:rsidP="00FE4C55">
      <w:pPr>
        <w:tabs>
          <w:tab w:val="left" w:pos="1271"/>
        </w:tabs>
      </w:pPr>
      <w:r w:rsidRPr="00DA2CD7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771E065" wp14:editId="46BA66DF">
                <wp:simplePos x="0" y="0"/>
                <wp:positionH relativeFrom="column">
                  <wp:posOffset>26863</wp:posOffset>
                </wp:positionH>
                <wp:positionV relativeFrom="page">
                  <wp:posOffset>9088341</wp:posOffset>
                </wp:positionV>
                <wp:extent cx="3315335" cy="100666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335" cy="10066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5A8EB" w14:textId="2F95AE96" w:rsidR="001C375F" w:rsidRPr="00DA2CD7" w:rsidRDefault="001C375F"/>
                        </w:txbxContent>
                      </wps:txbx>
                      <wps:bodyPr rot="0" vert="horz" wrap="square" lIns="180000" tIns="45720" rIns="9000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1E0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1pt;margin-top:715.6pt;width:261.05pt;height:7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" filled="f" stroked="f">
                <v:textbox inset="5mm,,2.5mm">
                  <w:txbxContent>
                    <w:p w14:paraId="7095A8EB" w14:textId="2F95AE96" w:rsidR="001C375F" w:rsidRPr="00DA2CD7" w:rsidRDefault="001C375F"/>
                  </w:txbxContent>
                </v:textbox>
                <w10:wrap anchory="page"/>
              </v:shape>
            </w:pict>
          </mc:Fallback>
        </mc:AlternateContent>
      </w:r>
      <w:r w:rsidRPr="00DA2CD7"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8094D3A" wp14:editId="17E4B092">
                <wp:simplePos x="0" y="0"/>
                <wp:positionH relativeFrom="column">
                  <wp:posOffset>6350</wp:posOffset>
                </wp:positionH>
                <wp:positionV relativeFrom="page">
                  <wp:posOffset>7147763</wp:posOffset>
                </wp:positionV>
                <wp:extent cx="3871595" cy="1501140"/>
                <wp:effectExtent l="0" t="0" r="0" b="0"/>
                <wp:wrapSquare wrapText="bothSides"/>
                <wp:docPr id="4868629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1595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CB18F" w14:textId="141F8515" w:rsidR="009D6FC6" w:rsidRPr="00DA2CD7" w:rsidRDefault="00636E03" w:rsidP="00C756F1">
                            <w:pPr>
                              <w:rPr>
                                <w:rFonts w:cs="Times New Roman (Body CS)"/>
                                <w:b/>
                                <w:bCs/>
                                <w:sz w:val="46"/>
                                <w:szCs w:val="40"/>
                              </w:rPr>
                            </w:pPr>
                            <w:r w:rsidRPr="00DA2CD7">
                              <w:rPr>
                                <w:rFonts w:cs="Times New Roman (Body CS)"/>
                                <w:b/>
                                <w:bCs/>
                                <w:sz w:val="46"/>
                                <w:szCs w:val="40"/>
                              </w:rPr>
                              <w:t>Blabb-teavsttat</w:t>
                            </w:r>
                          </w:p>
                          <w:p w14:paraId="1A34FA3D" w14:textId="20334046" w:rsidR="00636E03" w:rsidRPr="00DA2CD7" w:rsidRDefault="00636E03" w:rsidP="00C756F1">
                            <w:pPr>
                              <w:rPr>
                                <w:rFonts w:cs="Times New Roman (Body CS)"/>
                                <w:sz w:val="46"/>
                                <w:szCs w:val="40"/>
                              </w:rPr>
                            </w:pPr>
                            <w:r w:rsidRPr="00DA2CD7">
                              <w:rPr>
                                <w:rFonts w:cs="Times New Roman (Body CS)"/>
                                <w:sz w:val="46"/>
                                <w:szCs w:val="40"/>
                              </w:rPr>
                              <w:t xml:space="preserve">Ovdamearkateavsttat ja fasihtta </w:t>
                            </w:r>
                          </w:p>
                        </w:txbxContent>
                      </wps:txbx>
                      <wps:bodyPr rot="0" vert="horz" wrap="square" lIns="180000" tIns="45720" rIns="9000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94D3A" id="_x0000_s1027" type="#_x0000_t202" style="position:absolute;margin-left:.5pt;margin-top:562.8pt;width:304.85pt;height:118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" filled="f" stroked="f">
                <v:textbox style="mso-fit-shape-to-text:t" inset="5mm,,2.5mm">
                  <w:txbxContent>
                    <w:p w14:paraId="1A3CB18F" w14:textId="141F8515" w:rsidR="009D6FC6" w:rsidRPr="00DA2CD7" w:rsidRDefault="00636E03" w:rsidP="00C756F1">
                      <w:pPr>
                        <w:rPr>
                          <w:rFonts w:cs="Times New Roman (Body CS)"/>
                          <w:b/>
                          <w:bCs/>
                          <w:sz w:val="46"/>
                          <w:szCs w:val="40"/>
                        </w:rPr>
                      </w:pPr>
                      <w:r w:rsidRPr="00DA2CD7">
                        <w:rPr>
                          <w:rFonts w:cs="Times New Roman (Body CS)"/>
                          <w:b/>
                          <w:bCs/>
                          <w:sz w:val="46"/>
                          <w:szCs w:val="40"/>
                        </w:rPr>
                        <w:t>Blabb-teavsttat</w:t>
                      </w:r>
                    </w:p>
                    <w:p w14:paraId="1A34FA3D" w14:textId="20334046" w:rsidR="00636E03" w:rsidRPr="00DA2CD7" w:rsidRDefault="00636E03" w:rsidP="00C756F1">
                      <w:pPr>
                        <w:rPr>
                          <w:rFonts w:cs="Times New Roman (Body CS)"/>
                          <w:sz w:val="46"/>
                          <w:szCs w:val="40"/>
                        </w:rPr>
                      </w:pPr>
                      <w:r w:rsidRPr="00DA2CD7">
                        <w:rPr>
                          <w:rFonts w:cs="Times New Roman (Body CS)"/>
                          <w:sz w:val="46"/>
                          <w:szCs w:val="40"/>
                        </w:rPr>
                        <w:t xml:space="preserve">Ovdamearkateavsttat ja fasihtta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E4C55" w:rsidRPr="00DA2CD7">
        <w:tab/>
      </w:r>
    </w:p>
    <w:p w14:paraId="62B96F33" w14:textId="77777777" w:rsidR="00424035" w:rsidRPr="00DA2CD7" w:rsidRDefault="00424035" w:rsidP="00FE4C55">
      <w:pPr>
        <w:tabs>
          <w:tab w:val="left" w:pos="1271"/>
        </w:tabs>
      </w:pPr>
    </w:p>
    <w:p w14:paraId="3A5E1735" w14:textId="77777777" w:rsidR="00424035" w:rsidRPr="00DA2CD7" w:rsidRDefault="00424035" w:rsidP="00FE4C55">
      <w:pPr>
        <w:tabs>
          <w:tab w:val="left" w:pos="1271"/>
        </w:tabs>
      </w:pPr>
    </w:p>
    <w:p w14:paraId="781A60BD" w14:textId="77777777" w:rsidR="00424035" w:rsidRPr="00DA2CD7" w:rsidRDefault="00424035" w:rsidP="00FE4C55">
      <w:pPr>
        <w:tabs>
          <w:tab w:val="left" w:pos="1271"/>
        </w:tabs>
      </w:pPr>
    </w:p>
    <w:p w14:paraId="7E17FAE1" w14:textId="77777777" w:rsidR="00424035" w:rsidRPr="00DA2CD7" w:rsidRDefault="00424035" w:rsidP="00FE4C55">
      <w:pPr>
        <w:tabs>
          <w:tab w:val="left" w:pos="1271"/>
        </w:tabs>
      </w:pPr>
    </w:p>
    <w:p w14:paraId="2196B84F" w14:textId="77777777" w:rsidR="00424035" w:rsidRPr="00DA2CD7" w:rsidRDefault="00424035" w:rsidP="00FE4C55">
      <w:pPr>
        <w:tabs>
          <w:tab w:val="left" w:pos="1271"/>
        </w:tabs>
      </w:pPr>
    </w:p>
    <w:p w14:paraId="046EAC9C" w14:textId="77777777" w:rsidR="00424035" w:rsidRPr="00DA2CD7" w:rsidRDefault="00424035" w:rsidP="00FE4C55">
      <w:pPr>
        <w:tabs>
          <w:tab w:val="left" w:pos="1271"/>
        </w:tabs>
      </w:pPr>
    </w:p>
    <w:p w14:paraId="56D00A6C" w14:textId="77777777" w:rsidR="00424035" w:rsidRPr="00DA2CD7" w:rsidRDefault="00424035" w:rsidP="00FE4C55">
      <w:pPr>
        <w:tabs>
          <w:tab w:val="left" w:pos="1271"/>
        </w:tabs>
      </w:pPr>
    </w:p>
    <w:p w14:paraId="7D5DAA88" w14:textId="77777777" w:rsidR="00424035" w:rsidRPr="00DA2CD7" w:rsidRDefault="00424035" w:rsidP="00FE4C55">
      <w:pPr>
        <w:tabs>
          <w:tab w:val="left" w:pos="1271"/>
        </w:tabs>
      </w:pPr>
    </w:p>
    <w:p w14:paraId="56E79BB6" w14:textId="77777777" w:rsidR="00424035" w:rsidRPr="00DA2CD7" w:rsidRDefault="00424035" w:rsidP="00FE4C55">
      <w:pPr>
        <w:tabs>
          <w:tab w:val="left" w:pos="1271"/>
        </w:tabs>
      </w:pPr>
    </w:p>
    <w:p w14:paraId="4A676D08" w14:textId="77777777" w:rsidR="00424035" w:rsidRPr="00DA2CD7" w:rsidRDefault="00424035" w:rsidP="00FE4C55">
      <w:pPr>
        <w:tabs>
          <w:tab w:val="left" w:pos="1271"/>
        </w:tabs>
      </w:pPr>
    </w:p>
    <w:p w14:paraId="1E3807E1" w14:textId="77777777" w:rsidR="00424035" w:rsidRPr="00DA2CD7" w:rsidRDefault="00424035" w:rsidP="00FE4C55">
      <w:pPr>
        <w:tabs>
          <w:tab w:val="left" w:pos="1271"/>
        </w:tabs>
      </w:pPr>
    </w:p>
    <w:p w14:paraId="33B97714" w14:textId="77777777" w:rsidR="00424035" w:rsidRPr="00DA2CD7" w:rsidRDefault="00424035" w:rsidP="00FE4C55">
      <w:pPr>
        <w:tabs>
          <w:tab w:val="left" w:pos="1271"/>
        </w:tabs>
      </w:pPr>
    </w:p>
    <w:p w14:paraId="1A88383F" w14:textId="77777777" w:rsidR="00424035" w:rsidRPr="00DA2CD7" w:rsidRDefault="00424035" w:rsidP="00FE4C55">
      <w:pPr>
        <w:tabs>
          <w:tab w:val="left" w:pos="1271"/>
        </w:tabs>
      </w:pPr>
    </w:p>
    <w:p w14:paraId="6934542E" w14:textId="77777777" w:rsidR="00424035" w:rsidRPr="00DA2CD7" w:rsidRDefault="00424035" w:rsidP="00FE4C55">
      <w:pPr>
        <w:tabs>
          <w:tab w:val="left" w:pos="1271"/>
        </w:tabs>
      </w:pPr>
    </w:p>
    <w:p w14:paraId="4AEEC69D" w14:textId="77777777" w:rsidR="00424035" w:rsidRPr="00DA2CD7" w:rsidRDefault="00424035" w:rsidP="00FE4C55">
      <w:pPr>
        <w:tabs>
          <w:tab w:val="left" w:pos="1271"/>
        </w:tabs>
      </w:pPr>
    </w:p>
    <w:p w14:paraId="36666C60" w14:textId="77777777" w:rsidR="00424035" w:rsidRPr="00DA2CD7" w:rsidRDefault="00424035" w:rsidP="00FE4C55">
      <w:pPr>
        <w:tabs>
          <w:tab w:val="left" w:pos="1271"/>
        </w:tabs>
      </w:pPr>
    </w:p>
    <w:p w14:paraId="640279D8" w14:textId="77777777" w:rsidR="00424035" w:rsidRPr="00DA2CD7" w:rsidRDefault="00424035" w:rsidP="00FE4C55">
      <w:pPr>
        <w:tabs>
          <w:tab w:val="left" w:pos="1271"/>
        </w:tabs>
      </w:pPr>
    </w:p>
    <w:p w14:paraId="24214D81" w14:textId="13C9C706" w:rsidR="00461A28" w:rsidRPr="00DA2CD7" w:rsidRDefault="00FD256A" w:rsidP="0022004F">
      <w:pPr>
        <w:pStyle w:val="Listeavsnitt"/>
        <w:numPr>
          <w:ilvl w:val="0"/>
          <w:numId w:val="2"/>
        </w:numPr>
        <w:tabs>
          <w:tab w:val="left" w:pos="1271"/>
        </w:tabs>
        <w:spacing w:line="360" w:lineRule="auto"/>
      </w:pPr>
      <w:r w:rsidRPr="00DA2CD7">
        <w:rPr>
          <w:b/>
          <w:bCs/>
        </w:rPr>
        <w:lastRenderedPageBreak/>
        <w:t>Mii lea blabb?</w:t>
      </w:r>
      <w:r w:rsidRPr="00DA2CD7">
        <w:tab/>
      </w:r>
      <w:r w:rsidRPr="00DA2CD7">
        <w:br/>
        <w:t>Mu áhčči lea boazosápmelaš. </w:t>
      </w:r>
      <w:r w:rsidRPr="00DA2CD7">
        <w:br/>
        <w:t>Son lea dávjá meahcis ealu guođoheamen. </w:t>
      </w:r>
      <w:r w:rsidRPr="00DA2CD7">
        <w:br/>
        <w:t>Doppe sus lea álo reaŋga fárus. </w:t>
      </w:r>
      <w:r w:rsidRPr="00DA2CD7">
        <w:br/>
        <w:t>Reaŋga lea okta blabb.  </w:t>
      </w:r>
      <w:r w:rsidRPr="00DA2CD7">
        <w:br/>
        <w:t>Son liiko go beassá fárrui vuolgit.  </w:t>
      </w:r>
      <w:r w:rsidRPr="00DA2CD7">
        <w:br/>
        <w:t>Blabb lea hui fálli ja jođán, ja hui čeahppi. </w:t>
      </w:r>
      <w:r w:rsidRPr="00DA2CD7">
        <w:br/>
        <w:t>Sus lea iežas fievru, muhto láve beassat  </w:t>
      </w:r>
      <w:r w:rsidRPr="00DA2CD7">
        <w:br/>
        <w:t>čohkkát skuhteris dahje sihkkelis.  </w:t>
      </w:r>
      <w:r w:rsidRPr="00DA2CD7">
        <w:br/>
        <w:t xml:space="preserve">Min </w:t>
      </w:r>
      <w:proofErr w:type="spellStart"/>
      <w:r w:rsidRPr="00DA2CD7">
        <w:t>blabbas</w:t>
      </w:r>
      <w:proofErr w:type="spellEnd"/>
      <w:r w:rsidRPr="00DA2CD7">
        <w:t xml:space="preserve"> lea čáhppes guolga ja vilges seaibegeahči. </w:t>
      </w:r>
      <w:r w:rsidRPr="00DA2CD7">
        <w:br/>
        <w:t>Go son cieláda, de gal bohccot ruohtastit.  </w:t>
      </w:r>
      <w:r w:rsidRPr="00DA2CD7">
        <w:br/>
        <w:t xml:space="preserve">Min </w:t>
      </w:r>
      <w:proofErr w:type="spellStart"/>
      <w:r w:rsidRPr="00DA2CD7">
        <w:t>blabba</w:t>
      </w:r>
      <w:proofErr w:type="spellEnd"/>
      <w:r w:rsidRPr="00DA2CD7">
        <w:t xml:space="preserve"> namma lea Čebo.   </w:t>
      </w:r>
      <w:r w:rsidR="00461A28" w:rsidRPr="00DA2CD7">
        <w:br/>
      </w:r>
      <w:r w:rsidR="00461A28" w:rsidRPr="00DA2CD7">
        <w:br/>
      </w:r>
      <w:r w:rsidRPr="00DA2CD7">
        <w:t>Blabb lea: ___________________ </w:t>
      </w:r>
      <w:r w:rsidR="00461A28" w:rsidRPr="00DA2CD7">
        <w:br/>
      </w:r>
      <w:r w:rsidR="00461A28" w:rsidRPr="00DA2CD7">
        <w:br/>
      </w:r>
    </w:p>
    <w:p w14:paraId="21C3C219" w14:textId="1D63341A" w:rsidR="00461A28" w:rsidRPr="00DA2CD7" w:rsidRDefault="00FD256A" w:rsidP="0022004F">
      <w:pPr>
        <w:pStyle w:val="Listeavsnitt"/>
        <w:numPr>
          <w:ilvl w:val="0"/>
          <w:numId w:val="2"/>
        </w:numPr>
        <w:tabs>
          <w:tab w:val="left" w:pos="1271"/>
        </w:tabs>
        <w:spacing w:line="360" w:lineRule="auto"/>
      </w:pPr>
      <w:r w:rsidRPr="00DA2CD7">
        <w:rPr>
          <w:b/>
          <w:bCs/>
        </w:rPr>
        <w:t>Mii lea blabb?</w:t>
      </w:r>
      <w:r w:rsidRPr="00DA2CD7">
        <w:tab/>
      </w:r>
      <w:r w:rsidRPr="00DA2CD7">
        <w:br/>
        <w:t>Blabb lea hui siivui ja álo gille muinna stoahkat ja fuobmát suohttasiid, </w:t>
      </w:r>
      <w:r w:rsidRPr="00DA2CD7">
        <w:br/>
        <w:t>vaikke lea olu boarrásit go mun.  </w:t>
      </w:r>
      <w:r w:rsidRPr="00DA2CD7">
        <w:br/>
        <w:t>Son liiko muinna olgun stoahkat,  </w:t>
      </w:r>
      <w:r w:rsidRPr="00DA2CD7">
        <w:br/>
        <w:t>ja muhtomin lávejetne vuojášit rámbuvrras. </w:t>
      </w:r>
      <w:r w:rsidRPr="00DA2CD7">
        <w:br/>
        <w:t xml:space="preserve">Mun lean hui buorre iežan </w:t>
      </w:r>
      <w:proofErr w:type="spellStart"/>
      <w:r w:rsidRPr="00DA2CD7">
        <w:t>blabbii</w:t>
      </w:r>
      <w:proofErr w:type="spellEnd"/>
      <w:r w:rsidRPr="00DA2CD7">
        <w:t>. </w:t>
      </w:r>
      <w:r w:rsidRPr="00DA2CD7">
        <w:br/>
        <w:t>Blabb namma lea Máret. </w:t>
      </w:r>
      <w:r w:rsidRPr="00DA2CD7">
        <w:br/>
        <w:t>Son lea mu eatni unna oappáš.  </w:t>
      </w:r>
      <w:r w:rsidRPr="00DA2CD7">
        <w:br/>
        <w:t>Danin lea Máret mu blabb. </w:t>
      </w:r>
      <w:r w:rsidR="00461A28" w:rsidRPr="00DA2CD7">
        <w:br/>
      </w:r>
      <w:r w:rsidR="00461A28" w:rsidRPr="00DA2CD7">
        <w:br/>
      </w:r>
      <w:r w:rsidRPr="00DA2CD7">
        <w:t>Blabb lea: ___________________ </w:t>
      </w:r>
      <w:r w:rsidR="00461A28" w:rsidRPr="00DA2CD7">
        <w:br/>
      </w:r>
      <w:r w:rsidR="00461A28" w:rsidRPr="00DA2CD7">
        <w:br/>
      </w:r>
      <w:r w:rsidR="00540273">
        <w:br/>
      </w:r>
      <w:r w:rsidR="00540273">
        <w:br/>
      </w:r>
    </w:p>
    <w:p w14:paraId="53DE9B64" w14:textId="1E7B53B3" w:rsidR="00461A28" w:rsidRPr="00DA2CD7" w:rsidRDefault="00FD256A" w:rsidP="0022004F">
      <w:pPr>
        <w:pStyle w:val="Listeavsnitt"/>
        <w:numPr>
          <w:ilvl w:val="0"/>
          <w:numId w:val="2"/>
        </w:numPr>
        <w:tabs>
          <w:tab w:val="left" w:pos="1271"/>
        </w:tabs>
        <w:spacing w:line="360" w:lineRule="auto"/>
      </w:pPr>
      <w:r w:rsidRPr="00DA2CD7">
        <w:rPr>
          <w:b/>
          <w:bCs/>
        </w:rPr>
        <w:lastRenderedPageBreak/>
        <w:t>Mii lea blabb?</w:t>
      </w:r>
      <w:r w:rsidRPr="00DA2CD7">
        <w:t xml:space="preserve"> </w:t>
      </w:r>
      <w:r w:rsidRPr="00DA2CD7">
        <w:br/>
        <w:t>Mun orun ovtta viesus iežan bearrašiin.  </w:t>
      </w:r>
      <w:r w:rsidRPr="00DA2CD7">
        <w:br/>
        <w:t>Min viessu lea stuoris. Das lea olgouksa ja olu láset.  </w:t>
      </w:r>
      <w:r w:rsidRPr="00DA2CD7">
        <w:br/>
        <w:t>Ruovttus mus lea sierra oađđenlatnja ja  </w:t>
      </w:r>
      <w:r w:rsidRPr="00DA2CD7">
        <w:br/>
        <w:t>mis lea gievkkan, hivsset ja omman. </w:t>
      </w:r>
      <w:r w:rsidRPr="00DA2CD7">
        <w:br/>
        <w:t xml:space="preserve">Muhtomin mun láven orrut </w:t>
      </w:r>
      <w:proofErr w:type="spellStart"/>
      <w:r w:rsidRPr="00DA2CD7">
        <w:t>blabbas</w:t>
      </w:r>
      <w:proofErr w:type="spellEnd"/>
      <w:r w:rsidRPr="00DA2CD7">
        <w:t>.  </w:t>
      </w:r>
      <w:r w:rsidRPr="00DA2CD7">
        <w:br/>
      </w:r>
      <w:proofErr w:type="spellStart"/>
      <w:r w:rsidRPr="00DA2CD7">
        <w:t>Blabbas</w:t>
      </w:r>
      <w:proofErr w:type="spellEnd"/>
      <w:r w:rsidRPr="00DA2CD7">
        <w:t xml:space="preserve"> eai leat oađđenlanjat, iige gievkkan. Oba imáš! </w:t>
      </w:r>
      <w:r w:rsidRPr="00DA2CD7">
        <w:br/>
        <w:t>Doppe lea baicce soggi ja boaššu.  </w:t>
      </w:r>
      <w:r w:rsidRPr="00DA2CD7">
        <w:br/>
        <w:t>Blabb lea golmmačiegat ja das lea uvssot, iige uksa.  </w:t>
      </w:r>
      <w:r w:rsidRPr="00DA2CD7">
        <w:br/>
        <w:t xml:space="preserve">Áhkku ja áddjá láviiba dolin orrut </w:t>
      </w:r>
      <w:proofErr w:type="spellStart"/>
      <w:r w:rsidRPr="00DA2CD7">
        <w:t>blabbas</w:t>
      </w:r>
      <w:proofErr w:type="spellEnd"/>
      <w:r w:rsidRPr="00DA2CD7">
        <w:t xml:space="preserve">, dál mii idjadit dušše </w:t>
      </w:r>
      <w:proofErr w:type="spellStart"/>
      <w:r w:rsidRPr="00DA2CD7">
        <w:t>blabbas</w:t>
      </w:r>
      <w:proofErr w:type="spellEnd"/>
      <w:r w:rsidRPr="00DA2CD7">
        <w:t xml:space="preserve"> go leat meahcis.  </w:t>
      </w:r>
      <w:r w:rsidR="00461A28" w:rsidRPr="00DA2CD7">
        <w:br/>
      </w:r>
      <w:r w:rsidR="00461A28" w:rsidRPr="00DA2CD7">
        <w:br/>
      </w:r>
      <w:r w:rsidRPr="00DA2CD7">
        <w:t>Blabb lea: ___________________ </w:t>
      </w:r>
      <w:r w:rsidR="00461A28" w:rsidRPr="00DA2CD7">
        <w:br/>
      </w:r>
    </w:p>
    <w:p w14:paraId="1B758512" w14:textId="6EDF5210" w:rsidR="00461A28" w:rsidRPr="00DA2CD7" w:rsidRDefault="00FD256A" w:rsidP="0022004F">
      <w:pPr>
        <w:pStyle w:val="Listeavsnitt"/>
        <w:numPr>
          <w:ilvl w:val="0"/>
          <w:numId w:val="2"/>
        </w:numPr>
        <w:tabs>
          <w:tab w:val="left" w:pos="1271"/>
        </w:tabs>
        <w:spacing w:line="360" w:lineRule="auto"/>
      </w:pPr>
      <w:r w:rsidRPr="00DA2CD7">
        <w:rPr>
          <w:b/>
          <w:bCs/>
        </w:rPr>
        <w:t>Mii lea blabb?</w:t>
      </w:r>
      <w:r w:rsidRPr="00DA2CD7">
        <w:tab/>
        <w:t> </w:t>
      </w:r>
      <w:r w:rsidRPr="00DA2CD7">
        <w:br/>
        <w:t>Hui oallugiin lea okta blabb.  </w:t>
      </w:r>
      <w:r w:rsidRPr="00DA2CD7">
        <w:br/>
        <w:t>Ovdal lávi blabb leat gitta seainnis dahje das lávi sierra beavdi. </w:t>
      </w:r>
      <w:r w:rsidRPr="00DA2CD7">
        <w:br/>
        <w:t xml:space="preserve">Mu máttaráddjá </w:t>
      </w:r>
      <w:proofErr w:type="spellStart"/>
      <w:r w:rsidRPr="00DA2CD7">
        <w:t>blabbas</w:t>
      </w:r>
      <w:proofErr w:type="spellEnd"/>
      <w:r w:rsidRPr="00DA2CD7">
        <w:t xml:space="preserve"> ledje boalut, muhto mu </w:t>
      </w:r>
      <w:proofErr w:type="spellStart"/>
      <w:r w:rsidRPr="00DA2CD7">
        <w:t>blabbas</w:t>
      </w:r>
      <w:proofErr w:type="spellEnd"/>
      <w:r w:rsidRPr="00DA2CD7">
        <w:t xml:space="preserve"> gal eai leat boalut. </w:t>
      </w:r>
      <w:r w:rsidRPr="00DA2CD7">
        <w:br/>
        <w:t>Dál lea blabb lummas dahje gieđas. </w:t>
      </w:r>
      <w:r w:rsidRPr="00DA2CD7">
        <w:br/>
        <w:t>Das sáhttá geahččat filmmaid ja spillet.  Dainna sáhttá maiddai govvet ja filbmet.   </w:t>
      </w:r>
      <w:r w:rsidRPr="00DA2CD7">
        <w:br/>
        <w:t>Dihtetgo, ahte dainna sáhttá maid máksit rehkegiid, čálašit olbmáiguin ja riŋget!  </w:t>
      </w:r>
      <w:r w:rsidR="00461A28" w:rsidRPr="00DA2CD7">
        <w:br/>
      </w:r>
      <w:r w:rsidR="00461A28" w:rsidRPr="00DA2CD7">
        <w:br/>
      </w:r>
      <w:r w:rsidRPr="00DA2CD7">
        <w:t>Blabb lea: ___________________ </w:t>
      </w:r>
      <w:r w:rsidR="00882BD9" w:rsidRPr="00DA2CD7">
        <w:br/>
      </w:r>
    </w:p>
    <w:p w14:paraId="72B7388A" w14:textId="45B9402A" w:rsidR="00882BD9" w:rsidRPr="00DA2CD7" w:rsidRDefault="00FD256A" w:rsidP="0022004F">
      <w:pPr>
        <w:pStyle w:val="Listeavsnitt"/>
        <w:numPr>
          <w:ilvl w:val="0"/>
          <w:numId w:val="2"/>
        </w:numPr>
        <w:tabs>
          <w:tab w:val="left" w:pos="1271"/>
        </w:tabs>
        <w:spacing w:line="360" w:lineRule="auto"/>
      </w:pPr>
      <w:r w:rsidRPr="00DA2CD7">
        <w:rPr>
          <w:b/>
          <w:bCs/>
        </w:rPr>
        <w:t xml:space="preserve">Mii lea blabb? </w:t>
      </w:r>
      <w:r w:rsidR="00882BD9" w:rsidRPr="00DA2CD7">
        <w:br/>
      </w:r>
      <w:r w:rsidRPr="00DA2CD7">
        <w:t>Mus lea okta blabb. </w:t>
      </w:r>
      <w:r w:rsidR="00882BD9" w:rsidRPr="00DA2CD7">
        <w:br/>
      </w:r>
      <w:r w:rsidRPr="00DA2CD7">
        <w:t>Eatnis lea maid okta blabb maid atná barggus. Dan sisa čáhká váikke mii!  </w:t>
      </w:r>
      <w:r w:rsidR="00882BD9" w:rsidRPr="00DA2CD7">
        <w:br/>
      </w:r>
      <w:r w:rsidRPr="00DA2CD7">
        <w:t>Mun atnen blabb juo mánáidgárddis, ja ožžon ođđa blabb go álgen skuvlii.  </w:t>
      </w:r>
      <w:r w:rsidR="00882BD9" w:rsidRPr="00DA2CD7">
        <w:br/>
      </w:r>
      <w:r w:rsidRPr="00DA2CD7">
        <w:t xml:space="preserve">Mu </w:t>
      </w:r>
      <w:proofErr w:type="spellStart"/>
      <w:r w:rsidRPr="00DA2CD7">
        <w:t>blabbas</w:t>
      </w:r>
      <w:proofErr w:type="spellEnd"/>
      <w:r w:rsidRPr="00DA2CD7">
        <w:t xml:space="preserve"> lea luottolássa. Go dan raban, de beasan skuvlagirjjiid coggat iežan </w:t>
      </w:r>
      <w:proofErr w:type="spellStart"/>
      <w:r w:rsidRPr="00DA2CD7">
        <w:t>blabbii</w:t>
      </w:r>
      <w:proofErr w:type="spellEnd"/>
      <w:r w:rsidRPr="00DA2CD7">
        <w:t>.  </w:t>
      </w:r>
      <w:r w:rsidR="00882BD9" w:rsidRPr="00DA2CD7">
        <w:br/>
      </w:r>
      <w:r w:rsidR="00882BD9" w:rsidRPr="00DA2CD7">
        <w:br/>
      </w:r>
      <w:r w:rsidRPr="00DA2CD7">
        <w:t>Blabb lea: ___________________</w:t>
      </w:r>
      <w:r w:rsidR="003F257A">
        <w:br/>
      </w:r>
    </w:p>
    <w:p w14:paraId="731CB5F8" w14:textId="3F4C6C88" w:rsidR="00882BD9" w:rsidRPr="00DA2CD7" w:rsidRDefault="00FD256A" w:rsidP="0022004F">
      <w:pPr>
        <w:pStyle w:val="Listeavsnitt"/>
        <w:numPr>
          <w:ilvl w:val="0"/>
          <w:numId w:val="2"/>
        </w:numPr>
        <w:tabs>
          <w:tab w:val="left" w:pos="1271"/>
        </w:tabs>
        <w:spacing w:line="360" w:lineRule="auto"/>
      </w:pPr>
      <w:r w:rsidRPr="00DA2CD7">
        <w:rPr>
          <w:b/>
          <w:bCs/>
        </w:rPr>
        <w:lastRenderedPageBreak/>
        <w:t xml:space="preserve">Mii lea blabb? </w:t>
      </w:r>
      <w:r w:rsidRPr="00DA2CD7">
        <w:t> </w:t>
      </w:r>
      <w:r w:rsidR="00882BD9" w:rsidRPr="00DA2CD7">
        <w:br/>
      </w:r>
      <w:r w:rsidRPr="00DA2CD7">
        <w:t>Gievkkanis leat olu gievkkanreaiddut. </w:t>
      </w:r>
      <w:r w:rsidRPr="00DA2CD7">
        <w:br/>
        <w:t>Cáhpanfiellu, gáffalat, báistet ja olu eará. </w:t>
      </w:r>
      <w:r w:rsidRPr="00DA2CD7">
        <w:br/>
        <w:t>Buot dáid mii dárbbašit duos dás. </w:t>
      </w:r>
      <w:r w:rsidRPr="00DA2CD7">
        <w:br/>
        <w:t>Muhtin reaidduiguin mii cáhpat</w:t>
      </w:r>
      <w:r w:rsidR="001914E7">
        <w:t>, ja m</w:t>
      </w:r>
      <w:r w:rsidRPr="00DA2CD7">
        <w:t>uhtin reaidduiguin vuoššat. </w:t>
      </w:r>
      <w:r w:rsidRPr="00DA2CD7">
        <w:br/>
        <w:t>Blabb lea reaidu mii lea oalle bastil. </w:t>
      </w:r>
      <w:r w:rsidRPr="00DA2CD7">
        <w:br/>
        <w:t>Dainna ii sáhte gal cáhpat bierggu, iige čuohppat láibbi. </w:t>
      </w:r>
      <w:r w:rsidRPr="00DA2CD7">
        <w:br/>
        <w:t>Muhto, mun dárbbašan dan go áiggun ráhkadit pizza. </w:t>
      </w:r>
      <w:r w:rsidRPr="00DA2CD7">
        <w:br/>
        <w:t>Dihtetgo ahte</w:t>
      </w:r>
      <w:r w:rsidR="00463B32">
        <w:t xml:space="preserve"> vuosttáš</w:t>
      </w:r>
      <w:r w:rsidRPr="00DA2CD7">
        <w:t xml:space="preserve"> blabb ráhkaduvvui Norggas? </w:t>
      </w:r>
      <w:r w:rsidRPr="00DA2CD7">
        <w:br/>
        <w:t xml:space="preserve">Danin soaitáge </w:t>
      </w:r>
      <w:proofErr w:type="spellStart"/>
      <w:r w:rsidRPr="00DA2CD7">
        <w:t>blabbain</w:t>
      </w:r>
      <w:proofErr w:type="spellEnd"/>
      <w:r w:rsidRPr="00DA2CD7">
        <w:t xml:space="preserve"> hui vuogas</w:t>
      </w:r>
      <w:r w:rsidR="0022004F">
        <w:t xml:space="preserve"> </w:t>
      </w:r>
      <w:r w:rsidRPr="00DA2CD7">
        <w:t>heavvalastet ruškesvuosttá maiddai.  </w:t>
      </w:r>
      <w:r w:rsidR="00882BD9" w:rsidRPr="00DA2CD7">
        <w:br/>
      </w:r>
      <w:r w:rsidR="009D7B6C">
        <w:br/>
      </w:r>
      <w:r w:rsidRPr="00DA2CD7">
        <w:t>Blabb lea: ___________________ </w:t>
      </w:r>
      <w:r w:rsidR="00882BD9" w:rsidRPr="00DA2CD7">
        <w:br/>
      </w:r>
    </w:p>
    <w:p w14:paraId="40B5BF46" w14:textId="71EC71EC" w:rsidR="00882BD9" w:rsidRPr="00DA2CD7" w:rsidRDefault="00FD256A" w:rsidP="0022004F">
      <w:pPr>
        <w:pStyle w:val="Listeavsnitt"/>
        <w:numPr>
          <w:ilvl w:val="0"/>
          <w:numId w:val="2"/>
        </w:numPr>
        <w:tabs>
          <w:tab w:val="left" w:pos="1271"/>
        </w:tabs>
        <w:spacing w:line="360" w:lineRule="auto"/>
      </w:pPr>
      <w:r w:rsidRPr="00DA2CD7">
        <w:rPr>
          <w:b/>
          <w:bCs/>
        </w:rPr>
        <w:t xml:space="preserve">Mii lea blabb? </w:t>
      </w:r>
      <w:r w:rsidR="00882BD9" w:rsidRPr="00DA2CD7">
        <w:br/>
      </w:r>
      <w:r w:rsidRPr="00DA2CD7">
        <w:t>Gávdnojit olu árvalusat mis dáppe Sámis. </w:t>
      </w:r>
      <w:r w:rsidRPr="00DA2CD7">
        <w:br/>
        <w:t>Okta árvalus lea veahá váttis, muhto hui</w:t>
      </w:r>
      <w:r w:rsidR="00917F42">
        <w:t xml:space="preserve"> </w:t>
      </w:r>
      <w:r w:rsidRPr="00DA2CD7">
        <w:t>somá jus dan nagoda árvidit. </w:t>
      </w:r>
      <w:r w:rsidRPr="00DA2CD7">
        <w:br/>
        <w:t>Dát árvalus lea blabb birra ja čilge juste makkár blabb lea! </w:t>
      </w:r>
      <w:r w:rsidRPr="00DA2CD7">
        <w:br/>
        <w:t>Dat manná ná: </w:t>
      </w:r>
      <w:r w:rsidRPr="00DA2CD7">
        <w:br/>
      </w:r>
      <w:r w:rsidRPr="00DA2CD7">
        <w:rPr>
          <w:i/>
          <w:iCs/>
        </w:rPr>
        <w:t xml:space="preserve">“Mun lean jorbbas dego spábba ja </w:t>
      </w:r>
      <w:r w:rsidRPr="00DA2CD7">
        <w:t> </w:t>
      </w:r>
      <w:r w:rsidRPr="00DA2CD7">
        <w:rPr>
          <w:i/>
          <w:iCs/>
        </w:rPr>
        <w:t>guhkit go girkodoardna. Mii lean mun?”</w:t>
      </w:r>
      <w:r w:rsidRPr="00DA2CD7">
        <w:t> </w:t>
      </w:r>
      <w:r w:rsidRPr="00DA2CD7">
        <w:br/>
        <w:t>Jus it nagot árvidit, de sáhtán vel namuhit ahte blabb lea dávjá ráhkaduvvon ullus.  </w:t>
      </w:r>
      <w:r w:rsidR="00882BD9" w:rsidRPr="00DA2CD7">
        <w:br/>
      </w:r>
      <w:r w:rsidR="00882BD9" w:rsidRPr="00DA2CD7">
        <w:br/>
      </w:r>
      <w:r w:rsidRPr="00DA2CD7">
        <w:t>Blabb lea: ___________________ </w:t>
      </w:r>
      <w:r w:rsidR="00882BD9" w:rsidRPr="00DA2CD7">
        <w:br/>
      </w:r>
    </w:p>
    <w:p w14:paraId="515D2E2C" w14:textId="7A01522C" w:rsidR="00882BD9" w:rsidRPr="00DA2CD7" w:rsidRDefault="00FD256A" w:rsidP="0022004F">
      <w:pPr>
        <w:pStyle w:val="Listeavsnitt"/>
        <w:numPr>
          <w:ilvl w:val="0"/>
          <w:numId w:val="2"/>
        </w:numPr>
        <w:tabs>
          <w:tab w:val="left" w:pos="1271"/>
        </w:tabs>
        <w:spacing w:line="360" w:lineRule="auto"/>
      </w:pPr>
      <w:r w:rsidRPr="00DA2CD7">
        <w:rPr>
          <w:b/>
          <w:bCs/>
        </w:rPr>
        <w:t xml:space="preserve">Mii lea blabb? </w:t>
      </w:r>
      <w:r w:rsidR="00882BD9" w:rsidRPr="00DA2CD7">
        <w:br/>
      </w:r>
      <w:r w:rsidRPr="00DA2CD7">
        <w:t>Blabb boahtá ja blabb manná. </w:t>
      </w:r>
      <w:r w:rsidRPr="00DA2CD7">
        <w:br/>
        <w:t>Dat ii goassige bisán, vaikke muhtomin sáhttá orrut ahte blabb lea bisánan. </w:t>
      </w:r>
      <w:r w:rsidRPr="00DA2CD7">
        <w:br/>
        <w:t>Muhtomin fas blabb manná hui jođánit. </w:t>
      </w:r>
      <w:r w:rsidRPr="00DA2CD7">
        <w:br/>
        <w:t>Blabb mearrida goas mii lihkat ja goas nohkat, goas galgat skuvlii ja goas galgat hárjehallamii. </w:t>
      </w:r>
      <w:r w:rsidRPr="00DA2CD7">
        <w:br/>
        <w:t>Lávejit dadjat ahte blabb lea dat</w:t>
      </w:r>
      <w:r w:rsidR="00917F42">
        <w:t xml:space="preserve"> </w:t>
      </w:r>
      <w:r w:rsidRPr="00DA2CD7">
        <w:t>buoremus oahpaheaddji.  </w:t>
      </w:r>
      <w:r w:rsidR="00882BD9" w:rsidRPr="00DA2CD7">
        <w:br/>
      </w:r>
      <w:r w:rsidR="00882BD9" w:rsidRPr="00DA2CD7">
        <w:br/>
      </w:r>
      <w:r w:rsidRPr="00DA2CD7">
        <w:t>Blabb lea: ___________________ </w:t>
      </w:r>
      <w:r w:rsidR="00882BD9" w:rsidRPr="00DA2CD7">
        <w:br/>
      </w:r>
    </w:p>
    <w:p w14:paraId="78FA44E4" w14:textId="3228E81B" w:rsidR="00882BD9" w:rsidRPr="00DA2CD7" w:rsidRDefault="00FD256A" w:rsidP="0022004F">
      <w:pPr>
        <w:pStyle w:val="Listeavsnitt"/>
        <w:numPr>
          <w:ilvl w:val="0"/>
          <w:numId w:val="2"/>
        </w:numPr>
        <w:tabs>
          <w:tab w:val="left" w:pos="1271"/>
        </w:tabs>
        <w:spacing w:line="360" w:lineRule="auto"/>
      </w:pPr>
      <w:r w:rsidRPr="00DA2CD7">
        <w:rPr>
          <w:b/>
          <w:bCs/>
        </w:rPr>
        <w:lastRenderedPageBreak/>
        <w:t xml:space="preserve">Mii lea blabb? </w:t>
      </w:r>
      <w:r w:rsidR="00882BD9" w:rsidRPr="00DA2CD7">
        <w:br/>
      </w:r>
      <w:r w:rsidRPr="00DA2CD7">
        <w:t>Meahcis leat olu riggodagat maiguin sáhttit ávkkástallat. </w:t>
      </w:r>
      <w:r w:rsidRPr="00DA2CD7">
        <w:br/>
        <w:t>Doppe sáhttit maiddái háhkat biepmuid. </w:t>
      </w:r>
      <w:r w:rsidRPr="00DA2CD7">
        <w:br/>
        <w:t>Mii sáhttit bivdit, gárdut, fierbmut ja oaggut. </w:t>
      </w:r>
      <w:r w:rsidRPr="00DA2CD7">
        <w:br/>
        <w:t>Firpmiin ja vuokkain láve sáhttit goddit guliid. </w:t>
      </w:r>
      <w:r w:rsidRPr="00DA2CD7">
        <w:br/>
        <w:t>Daid lea hui njálggat vuoššat dahje bassit. </w:t>
      </w:r>
      <w:r w:rsidRPr="00DA2CD7">
        <w:br/>
        <w:t xml:space="preserve">Ovdal dan, de ferte vuos </w:t>
      </w:r>
      <w:proofErr w:type="spellStart"/>
      <w:r w:rsidRPr="00DA2CD7">
        <w:t>blabbet</w:t>
      </w:r>
      <w:proofErr w:type="spellEnd"/>
      <w:r w:rsidRPr="00DA2CD7">
        <w:t xml:space="preserve"> guoli. Dasa dárbbašuvvo bastilis niibi.  </w:t>
      </w:r>
      <w:r w:rsidRPr="00DA2CD7">
        <w:br/>
        <w:t xml:space="preserve">Leatgo don ovdal </w:t>
      </w:r>
      <w:proofErr w:type="spellStart"/>
      <w:r w:rsidRPr="00DA2CD7">
        <w:t>blabben</w:t>
      </w:r>
      <w:proofErr w:type="spellEnd"/>
      <w:r w:rsidRPr="00DA2CD7">
        <w:t xml:space="preserve"> guoli? </w:t>
      </w:r>
      <w:r w:rsidRPr="00DA2CD7">
        <w:br/>
        <w:t xml:space="preserve">Bohcco mii njuovvat, muhto guoli gal </w:t>
      </w:r>
      <w:proofErr w:type="spellStart"/>
      <w:r w:rsidRPr="00DA2CD7">
        <w:t>blabbet</w:t>
      </w:r>
      <w:proofErr w:type="spellEnd"/>
      <w:r w:rsidRPr="00DA2CD7">
        <w:t>. </w:t>
      </w:r>
      <w:r w:rsidRPr="00DA2CD7">
        <w:br/>
        <w:t>Dasto bassat guoli ráinnas čázis, ovdalgo vuoššat, bassit, suovastuhttit dahje</w:t>
      </w:r>
      <w:r w:rsidR="00917F42">
        <w:t xml:space="preserve"> </w:t>
      </w:r>
      <w:r w:rsidRPr="00DA2CD7">
        <w:t>sáltet dan. </w:t>
      </w:r>
      <w:r w:rsidR="00882BD9" w:rsidRPr="00DA2CD7">
        <w:br/>
      </w:r>
      <w:r w:rsidR="00882BD9" w:rsidRPr="00DA2CD7">
        <w:br/>
      </w:r>
      <w:r w:rsidRPr="00DA2CD7">
        <w:t>Blabb lea: ___________________ </w:t>
      </w:r>
      <w:r w:rsidR="00882BD9" w:rsidRPr="00DA2CD7">
        <w:br/>
      </w:r>
    </w:p>
    <w:p w14:paraId="6F28ADEE" w14:textId="0F5AF4FA" w:rsidR="00882BD9" w:rsidRPr="00DA2CD7" w:rsidRDefault="00FD256A" w:rsidP="0022004F">
      <w:pPr>
        <w:pStyle w:val="Listeavsnitt"/>
        <w:numPr>
          <w:ilvl w:val="0"/>
          <w:numId w:val="2"/>
        </w:numPr>
        <w:tabs>
          <w:tab w:val="left" w:pos="1271"/>
        </w:tabs>
        <w:spacing w:line="360" w:lineRule="auto"/>
      </w:pPr>
      <w:r w:rsidRPr="00DA2CD7">
        <w:rPr>
          <w:b/>
          <w:bCs/>
        </w:rPr>
        <w:t>Mii lea blabb?</w:t>
      </w:r>
      <w:r w:rsidR="00882BD9" w:rsidRPr="00DA2CD7">
        <w:br/>
      </w:r>
      <w:r w:rsidRPr="00DA2CD7">
        <w:t xml:space="preserve">Juohke viesus leat </w:t>
      </w:r>
      <w:proofErr w:type="spellStart"/>
      <w:r w:rsidRPr="00DA2CD7">
        <w:t>blabbat</w:t>
      </w:r>
      <w:proofErr w:type="spellEnd"/>
      <w:r w:rsidRPr="00DA2CD7">
        <w:t xml:space="preserve">. Skuvllas leat olu </w:t>
      </w:r>
      <w:proofErr w:type="spellStart"/>
      <w:r w:rsidRPr="00DA2CD7">
        <w:t>blabbat</w:t>
      </w:r>
      <w:proofErr w:type="spellEnd"/>
      <w:r w:rsidR="00491CB0">
        <w:t>, ja r</w:t>
      </w:r>
      <w:r w:rsidRPr="00DA2CD7">
        <w:t xml:space="preserve">uovttus leat olu </w:t>
      </w:r>
      <w:proofErr w:type="spellStart"/>
      <w:r w:rsidRPr="00DA2CD7">
        <w:t>blabbat</w:t>
      </w:r>
      <w:proofErr w:type="spellEnd"/>
      <w:r w:rsidRPr="00DA2CD7">
        <w:t>. </w:t>
      </w:r>
      <w:r w:rsidRPr="00DA2CD7">
        <w:br/>
        <w:t>Vel olgohivssegis sáhttá leat blabb!  </w:t>
      </w:r>
      <w:r w:rsidRPr="00DA2CD7">
        <w:br/>
        <w:t xml:space="preserve">Muhto, áittis gal ii láve leat </w:t>
      </w:r>
      <w:proofErr w:type="spellStart"/>
      <w:r w:rsidRPr="00DA2CD7">
        <w:t>blabba</w:t>
      </w:r>
      <w:proofErr w:type="spellEnd"/>
      <w:r w:rsidRPr="00DA2CD7">
        <w:t>.  </w:t>
      </w:r>
      <w:r w:rsidRPr="00DA2CD7">
        <w:br/>
        <w:t>Mu oađđenlánjas, ja du oađđenlanjas lea blabb. </w:t>
      </w:r>
      <w:r w:rsidRPr="00DA2CD7">
        <w:br/>
        <w:t xml:space="preserve">Okte mun rahpen </w:t>
      </w:r>
      <w:proofErr w:type="spellStart"/>
      <w:r w:rsidRPr="00DA2CD7">
        <w:t>blabba</w:t>
      </w:r>
      <w:proofErr w:type="spellEnd"/>
      <w:r w:rsidRPr="00DA2CD7">
        <w:t xml:space="preserve"> ja njuikejin dan čađa olggos. Dalle gal bealkkahallen.  </w:t>
      </w:r>
      <w:r w:rsidRPr="00DA2CD7">
        <w:br/>
        <w:t>Blabb oainnat ii leat uksa, vaikke dan maid sáhttá caggat. </w:t>
      </w:r>
      <w:r w:rsidR="00882BD9" w:rsidRPr="00DA2CD7">
        <w:br/>
      </w:r>
      <w:r w:rsidR="00882BD9" w:rsidRPr="00DA2CD7">
        <w:br/>
      </w:r>
      <w:r w:rsidRPr="00DA2CD7">
        <w:t>Blabb lea: ___________________ </w:t>
      </w:r>
      <w:r w:rsidR="00882BD9" w:rsidRPr="00DA2CD7">
        <w:br/>
      </w:r>
    </w:p>
    <w:p w14:paraId="7FF19C3B" w14:textId="5ECEE618" w:rsidR="00882BD9" w:rsidRPr="00DA2CD7" w:rsidRDefault="00FD256A" w:rsidP="0022004F">
      <w:pPr>
        <w:pStyle w:val="Listeavsnitt"/>
        <w:numPr>
          <w:ilvl w:val="0"/>
          <w:numId w:val="2"/>
        </w:numPr>
        <w:tabs>
          <w:tab w:val="left" w:pos="1271"/>
        </w:tabs>
        <w:spacing w:line="360" w:lineRule="auto"/>
      </w:pPr>
      <w:r w:rsidRPr="00DA2CD7">
        <w:rPr>
          <w:b/>
          <w:bCs/>
        </w:rPr>
        <w:t>Mii lea blabb?</w:t>
      </w:r>
      <w:r w:rsidRPr="00DA2CD7">
        <w:tab/>
      </w:r>
      <w:r w:rsidRPr="00DA2CD7">
        <w:br/>
        <w:t>Blabb lea liekkus ja siivui.  </w:t>
      </w:r>
      <w:r w:rsidRPr="00DA2CD7">
        <w:br/>
        <w:t>Blabb máhttá hupmat ja lávllodit.</w:t>
      </w:r>
      <w:r w:rsidR="00AD0F10">
        <w:br/>
        <w:t xml:space="preserve">Jus mii nu lea láhppon, de gal blabb dávjá diehtá gos dat lea. </w:t>
      </w:r>
      <w:r w:rsidR="00C32792">
        <w:br/>
        <w:t>Jus mus lea bávččas dahje váivi, de blabb jeđđe mu.</w:t>
      </w:r>
      <w:r w:rsidRPr="00DA2CD7">
        <w:br/>
        <w:t>Munnos vieljain lea oktasaš blabb, dannego blabb lea riegádahttán munno. </w:t>
      </w:r>
      <w:r w:rsidR="00882BD9" w:rsidRPr="00DA2CD7">
        <w:br/>
      </w:r>
      <w:r w:rsidR="00882BD9" w:rsidRPr="00DA2CD7">
        <w:br/>
      </w:r>
      <w:r w:rsidRPr="00DA2CD7">
        <w:t> Blabb lea: ___________________ </w:t>
      </w:r>
      <w:r w:rsidR="00882BD9" w:rsidRPr="00DA2CD7">
        <w:br/>
      </w:r>
    </w:p>
    <w:p w14:paraId="1DD0EC7D" w14:textId="0D624A37" w:rsidR="00882BD9" w:rsidRPr="00DA2CD7" w:rsidRDefault="00FD256A" w:rsidP="0022004F">
      <w:pPr>
        <w:pStyle w:val="Listeavsnitt"/>
        <w:numPr>
          <w:ilvl w:val="0"/>
          <w:numId w:val="2"/>
        </w:numPr>
        <w:tabs>
          <w:tab w:val="left" w:pos="1271"/>
        </w:tabs>
        <w:spacing w:line="360" w:lineRule="auto"/>
      </w:pPr>
      <w:r w:rsidRPr="00DA2CD7">
        <w:rPr>
          <w:b/>
          <w:bCs/>
        </w:rPr>
        <w:lastRenderedPageBreak/>
        <w:t>Mii lea blabb?</w:t>
      </w:r>
      <w:r w:rsidRPr="00DA2CD7">
        <w:tab/>
      </w:r>
      <w:r w:rsidR="00882BD9" w:rsidRPr="00DA2CD7">
        <w:br/>
      </w:r>
      <w:r w:rsidRPr="00DA2CD7">
        <w:t>Blabb  sáhttá lea balddihahtti dannego lea stuoris ja duoggái.  </w:t>
      </w:r>
      <w:r w:rsidRPr="00DA2CD7">
        <w:br/>
        <w:t>Das lea ruškes guolga ja njeallje juolggi, muhto das ii leat gal šat seaibi. </w:t>
      </w:r>
      <w:r w:rsidRPr="00DA2CD7">
        <w:br/>
      </w:r>
      <w:proofErr w:type="spellStart"/>
      <w:r w:rsidRPr="00DA2CD7">
        <w:t>Blabbas</w:t>
      </w:r>
      <w:proofErr w:type="spellEnd"/>
      <w:r w:rsidRPr="00DA2CD7">
        <w:t xml:space="preserve"> lea dán áigge bieža.  </w:t>
      </w:r>
      <w:r w:rsidRPr="00DA2CD7">
        <w:br/>
        <w:t>Gávdno muitalus dan birra movt blabb massii seaibbis.  </w:t>
      </w:r>
      <w:r w:rsidRPr="00DA2CD7">
        <w:br/>
        <w:t>Soaittát gullán dan muitalusa ovdal.  </w:t>
      </w:r>
      <w:r w:rsidRPr="00DA2CD7">
        <w:br/>
      </w:r>
      <w:proofErr w:type="spellStart"/>
      <w:r w:rsidRPr="00DA2CD7">
        <w:t>Blabba</w:t>
      </w:r>
      <w:proofErr w:type="spellEnd"/>
      <w:r w:rsidRPr="00DA2CD7">
        <w:t xml:space="preserve"> ii oaččo goddit lobi haga.  </w:t>
      </w:r>
      <w:r w:rsidRPr="00DA2CD7">
        <w:br/>
        <w:t>Blabb ássá meahcis, oađđá dálvet ja gohcá olles geasi. </w:t>
      </w:r>
      <w:r w:rsidR="00882BD9" w:rsidRPr="00DA2CD7">
        <w:br/>
      </w:r>
      <w:r w:rsidR="00882BD9" w:rsidRPr="00DA2CD7">
        <w:br/>
      </w:r>
      <w:r w:rsidRPr="00DA2CD7">
        <w:t>Blabb lea: ___________________ </w:t>
      </w:r>
      <w:r w:rsidR="00882BD9" w:rsidRPr="00DA2CD7">
        <w:br/>
      </w:r>
    </w:p>
    <w:p w14:paraId="552A8392" w14:textId="63F2D462" w:rsidR="00882BD9" w:rsidRPr="00DA2CD7" w:rsidRDefault="00BD514A" w:rsidP="0085112D">
      <w:pPr>
        <w:pStyle w:val="Listeavsnitt"/>
        <w:numPr>
          <w:ilvl w:val="0"/>
          <w:numId w:val="2"/>
        </w:numPr>
        <w:tabs>
          <w:tab w:val="left" w:pos="1271"/>
        </w:tabs>
        <w:spacing w:line="360" w:lineRule="auto"/>
      </w:pPr>
      <w:r w:rsidRPr="00DA2CD7">
        <w:rPr>
          <w:b/>
          <w:bCs/>
        </w:rPr>
        <w:t>Mii lea blabb?</w:t>
      </w:r>
      <w:r w:rsidRPr="00DA2CD7">
        <w:tab/>
      </w:r>
      <w:r w:rsidR="00882BD9" w:rsidRPr="00DA2CD7">
        <w:br/>
      </w:r>
      <w:r w:rsidRPr="00DA2CD7">
        <w:t>Viellja lea vuolgimin meahccái. </w:t>
      </w:r>
      <w:r w:rsidRPr="00DA2CD7">
        <w:br/>
        <w:t>Son lea ohccán niesttelávkka ja ráhkadišgoahtán alcces niestti. </w:t>
      </w:r>
      <w:r w:rsidRPr="00DA2CD7">
        <w:br/>
        <w:t>Viellja galgá vuolgit muorrameahccái. </w:t>
      </w:r>
      <w:r w:rsidRPr="00DA2CD7">
        <w:br/>
        <w:t>Dohko lea hui vuogas váldit niesti fárrui. </w:t>
      </w:r>
      <w:r w:rsidRPr="00DA2CD7">
        <w:br/>
        <w:t>Son njuvdá láibevajahasaid ja bidjá dan ala vuosttá. Oidno maid váldán goikebierggu fárrui  </w:t>
      </w:r>
      <w:r w:rsidRPr="00DA2CD7">
        <w:br/>
        <w:t>ja kakáo.  </w:t>
      </w:r>
      <w:r w:rsidRPr="00DA2CD7">
        <w:br/>
        <w:t>Blabb maid oidno niesttelávkkas.  </w:t>
      </w:r>
      <w:r w:rsidRPr="00DA2CD7">
        <w:br/>
        <w:t xml:space="preserve">Vielljas lea oba fiinna </w:t>
      </w:r>
      <w:proofErr w:type="spellStart"/>
      <w:r w:rsidRPr="00DA2CD7">
        <w:t>blabba</w:t>
      </w:r>
      <w:proofErr w:type="spellEnd"/>
      <w:r w:rsidRPr="00DA2CD7">
        <w:t>. </w:t>
      </w:r>
      <w:r w:rsidRPr="00DA2CD7">
        <w:br/>
        <w:t>Dainna lea hui vuogas juhkat kakáo.  </w:t>
      </w:r>
      <w:r w:rsidRPr="00DA2CD7">
        <w:br/>
        <w:t>Dat ii leat gohpu.  </w:t>
      </w:r>
      <w:r w:rsidRPr="00DA2CD7">
        <w:br/>
        <w:t>Viellja blabb lea muoras dáhkon, muhto</w:t>
      </w:r>
      <w:r w:rsidR="008C687B">
        <w:t xml:space="preserve"> </w:t>
      </w:r>
      <w:r w:rsidRPr="00DA2CD7">
        <w:t xml:space="preserve">mus gal lea </w:t>
      </w:r>
      <w:proofErr w:type="spellStart"/>
      <w:r w:rsidRPr="00DA2CD7">
        <w:t>plastihkka-blabba</w:t>
      </w:r>
      <w:proofErr w:type="spellEnd"/>
      <w:r w:rsidRPr="00DA2CD7">
        <w:t>.  </w:t>
      </w:r>
      <w:r w:rsidR="00882BD9" w:rsidRPr="00DA2CD7">
        <w:br/>
      </w:r>
      <w:r w:rsidR="00882BD9" w:rsidRPr="00DA2CD7">
        <w:br/>
      </w:r>
      <w:r w:rsidRPr="00DA2CD7">
        <w:t>Blabb lea: ___________________ </w:t>
      </w:r>
      <w:r w:rsidR="00882BD9" w:rsidRPr="00DA2CD7">
        <w:br/>
      </w:r>
      <w:r w:rsidR="0085112D">
        <w:br/>
      </w:r>
      <w:r w:rsidR="0085112D">
        <w:br/>
      </w:r>
      <w:r w:rsidR="0085112D">
        <w:br/>
      </w:r>
      <w:r w:rsidR="0085112D">
        <w:br/>
      </w:r>
      <w:r w:rsidR="0085112D">
        <w:br/>
      </w:r>
      <w:r w:rsidR="0085112D">
        <w:br/>
      </w:r>
      <w:r w:rsidR="00882BD9" w:rsidRPr="00DA2CD7">
        <w:br/>
      </w:r>
      <w:r w:rsidRPr="0085112D">
        <w:rPr>
          <w:b/>
          <w:bCs/>
        </w:rPr>
        <w:lastRenderedPageBreak/>
        <w:t>14. Mii lea blabb</w:t>
      </w:r>
      <w:r w:rsidR="00C50F95" w:rsidRPr="0085112D">
        <w:rPr>
          <w:b/>
          <w:bCs/>
        </w:rPr>
        <w:t>?</w:t>
      </w:r>
      <w:r w:rsidRPr="0085112D">
        <w:rPr>
          <w:b/>
          <w:bCs/>
        </w:rPr>
        <w:t> </w:t>
      </w:r>
      <w:r w:rsidRPr="00DA2CD7">
        <w:t> </w:t>
      </w:r>
      <w:r w:rsidR="00882BD9" w:rsidRPr="00DA2CD7">
        <w:br/>
      </w:r>
      <w:r w:rsidRPr="00DA2CD7">
        <w:t>Vuoi, dat lea muoseheapme!  </w:t>
      </w:r>
      <w:r w:rsidRPr="00DA2CD7">
        <w:br/>
      </w:r>
      <w:r w:rsidR="00185697" w:rsidRPr="00DA2CD7">
        <w:t>Lihkus</w:t>
      </w:r>
      <w:r w:rsidRPr="00DA2CD7">
        <w:t xml:space="preserve"> ii oro dáppe birra jagi.  </w:t>
      </w:r>
      <w:r w:rsidRPr="00DA2CD7">
        <w:br/>
        <w:t xml:space="preserve">Blabb boahtá </w:t>
      </w:r>
      <w:r w:rsidR="00185697" w:rsidRPr="00DA2CD7">
        <w:t>mihcamaráigge</w:t>
      </w:r>
      <w:r w:rsidRPr="00DA2CD7">
        <w:t xml:space="preserve">, ja dalle lávejit dadjat blabb </w:t>
      </w:r>
      <w:r w:rsidR="00185697" w:rsidRPr="00DA2CD7">
        <w:t>boahtá</w:t>
      </w:r>
      <w:r w:rsidRPr="00DA2CD7">
        <w:t xml:space="preserve"> guovtti soabbái.  </w:t>
      </w:r>
      <w:r w:rsidRPr="00DA2CD7">
        <w:br/>
        <w:t>Blabb šurra ja šurra, orro dego lávlumin. </w:t>
      </w:r>
      <w:r w:rsidRPr="00DA2CD7">
        <w:br/>
        <w:t>Láve fertet gárvodit, dahje vuoidat amas</w:t>
      </w:r>
      <w:r w:rsidR="008C687B">
        <w:t xml:space="preserve"> </w:t>
      </w:r>
      <w:r w:rsidRPr="00DA2CD7">
        <w:t>blubb beassá čuggestit. </w:t>
      </w:r>
      <w:r w:rsidRPr="00DA2CD7">
        <w:br/>
        <w:t xml:space="preserve">Jus beassá čuggestit, de gal </w:t>
      </w:r>
      <w:r w:rsidR="00185697" w:rsidRPr="00DA2CD7">
        <w:t>álgá</w:t>
      </w:r>
      <w:r w:rsidRPr="00DA2CD7">
        <w:t xml:space="preserve"> </w:t>
      </w:r>
      <w:r w:rsidR="00540273" w:rsidRPr="00DA2CD7">
        <w:t>sak</w:t>
      </w:r>
      <w:r w:rsidR="00540273">
        <w:t>ŋ</w:t>
      </w:r>
      <w:r w:rsidR="00540273" w:rsidRPr="00DA2CD7">
        <w:t>idit</w:t>
      </w:r>
      <w:r w:rsidRPr="00DA2CD7">
        <w:t>.  </w:t>
      </w:r>
      <w:r w:rsidRPr="00DA2CD7">
        <w:br/>
      </w:r>
      <w:proofErr w:type="spellStart"/>
      <w:r w:rsidRPr="00DA2CD7">
        <w:t>Aa</w:t>
      </w:r>
      <w:proofErr w:type="spellEnd"/>
      <w:r w:rsidRPr="00DA2CD7">
        <w:t>, dat ii leat vievssis iige vel muogir ge.  </w:t>
      </w:r>
      <w:r w:rsidR="00882BD9" w:rsidRPr="00DA2CD7">
        <w:br/>
      </w:r>
      <w:r w:rsidR="00882BD9" w:rsidRPr="00DA2CD7">
        <w:br/>
      </w:r>
      <w:r w:rsidRPr="00DA2CD7">
        <w:t>Blabb lea: ___________________ </w:t>
      </w:r>
      <w:r w:rsidR="00491CB0">
        <w:br/>
      </w:r>
    </w:p>
    <w:p w14:paraId="41E24232" w14:textId="77777777" w:rsidR="00C87C82" w:rsidRDefault="00BD514A" w:rsidP="0022004F">
      <w:pPr>
        <w:pStyle w:val="Listeavsnitt"/>
        <w:numPr>
          <w:ilvl w:val="0"/>
          <w:numId w:val="2"/>
        </w:numPr>
        <w:tabs>
          <w:tab w:val="left" w:pos="1271"/>
        </w:tabs>
        <w:spacing w:line="360" w:lineRule="auto"/>
      </w:pPr>
      <w:r w:rsidRPr="00DA2CD7">
        <w:rPr>
          <w:b/>
          <w:bCs/>
        </w:rPr>
        <w:t xml:space="preserve">Mii lea </w:t>
      </w:r>
      <w:proofErr w:type="spellStart"/>
      <w:r w:rsidRPr="00DA2CD7">
        <w:rPr>
          <w:b/>
          <w:bCs/>
        </w:rPr>
        <w:t>blabbet</w:t>
      </w:r>
      <w:proofErr w:type="spellEnd"/>
      <w:r w:rsidRPr="00DA2CD7">
        <w:rPr>
          <w:b/>
          <w:bCs/>
        </w:rPr>
        <w:t>?</w:t>
      </w:r>
      <w:r w:rsidR="00882BD9" w:rsidRPr="00DA2CD7">
        <w:br/>
      </w:r>
      <w:r w:rsidRPr="00DA2CD7">
        <w:t xml:space="preserve">Juohke olmmoš ja ealli ferte muhtumin </w:t>
      </w:r>
      <w:proofErr w:type="spellStart"/>
      <w:r w:rsidRPr="00DA2CD7">
        <w:t>blabbet</w:t>
      </w:r>
      <w:proofErr w:type="spellEnd"/>
      <w:r w:rsidRPr="00DA2CD7">
        <w:t xml:space="preserve">. </w:t>
      </w:r>
      <w:r w:rsidR="00C87C82">
        <w:br/>
      </w:r>
      <w:r w:rsidRPr="00DA2CD7">
        <w:t xml:space="preserve">Jus eat </w:t>
      </w:r>
      <w:proofErr w:type="spellStart"/>
      <w:r w:rsidRPr="00DA2CD7">
        <w:t>blabbe</w:t>
      </w:r>
      <w:proofErr w:type="spellEnd"/>
      <w:r w:rsidRPr="00DA2CD7">
        <w:t xml:space="preserve">, de leat dušše heajos mielas. </w:t>
      </w:r>
      <w:r w:rsidR="00865F58" w:rsidRPr="00DA2CD7">
        <w:br/>
      </w:r>
      <w:r w:rsidRPr="00DA2CD7">
        <w:t xml:space="preserve">Unna mánážat leat čeahpit </w:t>
      </w:r>
      <w:proofErr w:type="spellStart"/>
      <w:r w:rsidRPr="00DA2CD7">
        <w:t>blabbet</w:t>
      </w:r>
      <w:proofErr w:type="spellEnd"/>
      <w:r w:rsidRPr="00DA2CD7">
        <w:t xml:space="preserve">, muhto nuorat gul </w:t>
      </w:r>
      <w:proofErr w:type="spellStart"/>
      <w:r w:rsidRPr="00DA2CD7">
        <w:t>blabbejit</w:t>
      </w:r>
      <w:proofErr w:type="spellEnd"/>
      <w:r w:rsidRPr="00DA2CD7">
        <w:t xml:space="preserve"> beare unnán. </w:t>
      </w:r>
      <w:r w:rsidR="00865F58" w:rsidRPr="00DA2CD7">
        <w:br/>
      </w:r>
      <w:r w:rsidRPr="00DA2CD7">
        <w:t xml:space="preserve">Berrešeimmet </w:t>
      </w:r>
      <w:proofErr w:type="spellStart"/>
      <w:r w:rsidRPr="00DA2CD7">
        <w:t>blabbet</w:t>
      </w:r>
      <w:proofErr w:type="spellEnd"/>
      <w:r w:rsidRPr="00DA2CD7">
        <w:t xml:space="preserve"> juobe gávcci diimmu. </w:t>
      </w:r>
      <w:r w:rsidR="00865F58" w:rsidRPr="00DA2CD7">
        <w:br/>
      </w:r>
      <w:r w:rsidRPr="00DA2CD7">
        <w:t xml:space="preserve">Muhtimat liikojit </w:t>
      </w:r>
      <w:proofErr w:type="spellStart"/>
      <w:r w:rsidRPr="00DA2CD7">
        <w:t>blabbet</w:t>
      </w:r>
      <w:proofErr w:type="spellEnd"/>
      <w:r w:rsidRPr="00DA2CD7">
        <w:t xml:space="preserve"> eahkedis,</w:t>
      </w:r>
      <w:r w:rsidR="008C687B">
        <w:t xml:space="preserve"> </w:t>
      </w:r>
      <w:r w:rsidRPr="00DA2CD7">
        <w:t xml:space="preserve">muhtimat fas </w:t>
      </w:r>
      <w:r w:rsidR="00540273" w:rsidRPr="00DA2CD7">
        <w:t>iđđedis</w:t>
      </w:r>
      <w:r w:rsidRPr="00DA2CD7">
        <w:t>.</w:t>
      </w:r>
      <w:r w:rsidR="00865F58" w:rsidRPr="00DA2CD7">
        <w:br/>
      </w:r>
      <w:r w:rsidRPr="00DA2CD7">
        <w:t xml:space="preserve">Jus </w:t>
      </w:r>
      <w:r w:rsidR="00540273" w:rsidRPr="00DA2CD7">
        <w:t>iđđedis</w:t>
      </w:r>
      <w:r w:rsidRPr="00DA2CD7">
        <w:t xml:space="preserve"> </w:t>
      </w:r>
      <w:proofErr w:type="spellStart"/>
      <w:r w:rsidRPr="00DA2CD7">
        <w:t>blabbet</w:t>
      </w:r>
      <w:proofErr w:type="spellEnd"/>
      <w:r w:rsidRPr="00DA2CD7">
        <w:t xml:space="preserve"> beare guhká, de soaittát maŋŋonit skuvll</w:t>
      </w:r>
      <w:r w:rsidR="00C50F95" w:rsidRPr="00DA2CD7">
        <w:t>ii</w:t>
      </w:r>
      <w:r w:rsidRPr="00DA2CD7">
        <w:t xml:space="preserve"> dahje barg</w:t>
      </w:r>
      <w:r w:rsidR="00C50F95" w:rsidRPr="00DA2CD7">
        <w:t>ui</w:t>
      </w:r>
      <w:r w:rsidRPr="00DA2CD7">
        <w:t>. </w:t>
      </w:r>
    </w:p>
    <w:p w14:paraId="6F8829DA" w14:textId="0A82401D" w:rsidR="00882BD9" w:rsidRPr="00DA2CD7" w:rsidRDefault="00882BD9" w:rsidP="00C87C82">
      <w:pPr>
        <w:pStyle w:val="Listeavsnitt"/>
        <w:tabs>
          <w:tab w:val="left" w:pos="1271"/>
        </w:tabs>
        <w:spacing w:line="360" w:lineRule="auto"/>
      </w:pPr>
      <w:r w:rsidRPr="00DA2CD7">
        <w:br/>
      </w:r>
      <w:proofErr w:type="spellStart"/>
      <w:r w:rsidR="00BD514A" w:rsidRPr="00DA2CD7">
        <w:t>Blabbet</w:t>
      </w:r>
      <w:proofErr w:type="spellEnd"/>
      <w:r w:rsidR="00BD514A" w:rsidRPr="00DA2CD7">
        <w:t xml:space="preserve"> lea:  _____________________ </w:t>
      </w:r>
      <w:r w:rsidRPr="00DA2CD7">
        <w:br/>
      </w:r>
    </w:p>
    <w:p w14:paraId="59AF7324" w14:textId="201251B5" w:rsidR="00FD256A" w:rsidRDefault="00BD514A" w:rsidP="00FE4C55">
      <w:pPr>
        <w:pStyle w:val="Listeavsnitt"/>
        <w:numPr>
          <w:ilvl w:val="0"/>
          <w:numId w:val="2"/>
        </w:numPr>
        <w:tabs>
          <w:tab w:val="left" w:pos="1271"/>
        </w:tabs>
        <w:spacing w:line="360" w:lineRule="auto"/>
      </w:pPr>
      <w:r w:rsidRPr="00DA2CD7">
        <w:rPr>
          <w:b/>
          <w:bCs/>
        </w:rPr>
        <w:t>Mii lea blabb?</w:t>
      </w:r>
      <w:r w:rsidR="00882BD9" w:rsidRPr="00DA2CD7">
        <w:br/>
      </w:r>
      <w:r w:rsidRPr="00DA2CD7">
        <w:t xml:space="preserve">Blabb gávdno eanemustá geassit. Lastamuorat, suoinnit ja buot luondu šaddá blabb. </w:t>
      </w:r>
      <w:r w:rsidR="00865F58" w:rsidRPr="00DA2CD7">
        <w:br/>
      </w:r>
      <w:r w:rsidRPr="00DA2CD7">
        <w:t xml:space="preserve">Go čakčaluvvá, de blabb jorrá fiskadin ja ruoksadin. </w:t>
      </w:r>
      <w:r w:rsidR="00865F58" w:rsidRPr="00DA2CD7">
        <w:br/>
      </w:r>
      <w:r w:rsidRPr="00DA2CD7">
        <w:t xml:space="preserve">Go buolašta de blabb </w:t>
      </w:r>
      <w:r w:rsidR="00441BCF">
        <w:t xml:space="preserve">luonddus </w:t>
      </w:r>
      <w:r w:rsidR="00441BCF" w:rsidRPr="00DA2CD7">
        <w:t>jávká</w:t>
      </w:r>
      <w:r w:rsidRPr="00DA2CD7">
        <w:t xml:space="preserve"> oalát </w:t>
      </w:r>
      <w:r w:rsidR="000E23B5">
        <w:t>ja oainnát baicce</w:t>
      </w:r>
      <w:r w:rsidRPr="00DA2CD7">
        <w:t xml:space="preserve"> vilges muoht</w:t>
      </w:r>
      <w:r w:rsidR="000E23B5">
        <w:t>taga</w:t>
      </w:r>
      <w:r w:rsidRPr="00DA2CD7">
        <w:t xml:space="preserve">. </w:t>
      </w:r>
      <w:r w:rsidR="00865F58" w:rsidRPr="00DA2CD7">
        <w:br/>
      </w:r>
      <w:r w:rsidRPr="00DA2CD7">
        <w:t xml:space="preserve">Dálvvi maŋŋá go liegganišgoahtá, de ihtá fas blabb. Nie dáhpáhuvvá juohke jagi. </w:t>
      </w:r>
      <w:r w:rsidR="00865F58" w:rsidRPr="00DA2CD7">
        <w:br/>
      </w:r>
      <w:r w:rsidRPr="00DA2CD7">
        <w:t>Maiddái eará go luondu sáhttá leat blabb, nugomat biillat, biktasat ja viesut.</w:t>
      </w:r>
      <w:r w:rsidR="00865F58" w:rsidRPr="00DA2CD7">
        <w:br/>
      </w:r>
      <w:proofErr w:type="spellStart"/>
      <w:r w:rsidRPr="00DA2CD7">
        <w:t>Blabbas</w:t>
      </w:r>
      <w:proofErr w:type="spellEnd"/>
      <w:r w:rsidRPr="00DA2CD7">
        <w:t xml:space="preserve"> </w:t>
      </w:r>
      <w:r w:rsidR="00E4112B" w:rsidRPr="00DA2CD7">
        <w:t xml:space="preserve">gávdno máŋgga </w:t>
      </w:r>
      <w:r w:rsidR="00852FFB" w:rsidRPr="00DA2CD7">
        <w:t>ivnnis</w:t>
      </w:r>
      <w:r w:rsidRPr="00DA2CD7">
        <w:t xml:space="preserve">, sáhttá leat devkes blabb dahje čuvges blabb. </w:t>
      </w:r>
      <w:r w:rsidR="00831DBA" w:rsidRPr="00DA2CD7">
        <w:br/>
      </w:r>
      <w:r w:rsidRPr="00DA2CD7">
        <w:t xml:space="preserve">Blabb lea </w:t>
      </w:r>
      <w:r w:rsidR="000B35E3" w:rsidRPr="00DA2CD7">
        <w:t xml:space="preserve">hui čáppa </w:t>
      </w:r>
      <w:r w:rsidR="00852FFB" w:rsidRPr="00DA2CD7">
        <w:t>ivdni, muhto guđemuš?</w:t>
      </w:r>
      <w:r w:rsidRPr="00DA2CD7">
        <w:t> </w:t>
      </w:r>
      <w:r w:rsidR="00882BD9" w:rsidRPr="00DA2CD7">
        <w:br/>
      </w:r>
      <w:r w:rsidR="00882BD9" w:rsidRPr="00DA2CD7">
        <w:br/>
      </w:r>
      <w:r w:rsidRPr="00DA2CD7">
        <w:t>Blabb lea: ______________________ </w:t>
      </w:r>
      <w:r w:rsidR="00C4133A">
        <w:br/>
      </w:r>
    </w:p>
    <w:p w14:paraId="7F418877" w14:textId="603395A4" w:rsidR="00C4133A" w:rsidRDefault="0091281A" w:rsidP="00D9266C">
      <w:pPr>
        <w:pStyle w:val="Listeavsnitt"/>
        <w:numPr>
          <w:ilvl w:val="0"/>
          <w:numId w:val="2"/>
        </w:numPr>
        <w:tabs>
          <w:tab w:val="left" w:pos="1271"/>
        </w:tabs>
        <w:spacing w:line="360" w:lineRule="auto"/>
      </w:pPr>
      <w:r w:rsidRPr="00D9266C">
        <w:rPr>
          <w:b/>
          <w:bCs/>
        </w:rPr>
        <w:lastRenderedPageBreak/>
        <w:t>Mii lea blabb?</w:t>
      </w:r>
      <w:r>
        <w:br/>
      </w:r>
      <w:r>
        <w:t xml:space="preserve">Geasset sáhttá oaidnit </w:t>
      </w:r>
      <w:proofErr w:type="spellStart"/>
      <w:r>
        <w:t>blabbaid</w:t>
      </w:r>
      <w:proofErr w:type="spellEnd"/>
      <w:r>
        <w:t xml:space="preserve"> jus leat jávregáttis dahje luobbalgáttis. </w:t>
      </w:r>
      <w:r>
        <w:br/>
      </w:r>
      <w:r>
        <w:t>Daid sáhttá váttis oaidnit jus leat gáttis.</w:t>
      </w:r>
      <w:r>
        <w:br/>
        <w:t>Álkimus</w:t>
      </w:r>
      <w:r>
        <w:t xml:space="preserve"> lea daid oaidnit jus ieš leat maid čázis. </w:t>
      </w:r>
      <w:r>
        <w:br/>
      </w:r>
      <w:r>
        <w:t xml:space="preserve">Blabb eallá </w:t>
      </w:r>
      <w:r w:rsidR="00D9266C">
        <w:t>sáivačázis</w:t>
      </w:r>
      <w:r>
        <w:t>, iige sáltečázis. Danin ii gávdno blabb mearas.</w:t>
      </w:r>
      <w:r>
        <w:br/>
      </w:r>
      <w:proofErr w:type="spellStart"/>
      <w:r>
        <w:t>Blabbas</w:t>
      </w:r>
      <w:proofErr w:type="spellEnd"/>
      <w:r>
        <w:t xml:space="preserve"> lea beahcet, veaksi, suovdi ja čuomat. </w:t>
      </w:r>
      <w:r>
        <w:br/>
      </w:r>
      <w:r>
        <w:t xml:space="preserve">Das lea maid vuoivvas, čoavjeseahkka ja sáhttet leahkit meađđemat.  </w:t>
      </w:r>
      <w:r>
        <w:br/>
      </w:r>
      <w:proofErr w:type="spellStart"/>
      <w:r>
        <w:t>Blabba</w:t>
      </w:r>
      <w:proofErr w:type="spellEnd"/>
      <w:r>
        <w:t xml:space="preserve"> lea hui šealgat, dego silba. </w:t>
      </w:r>
      <w:r w:rsidR="00D9266C">
        <w:br/>
      </w:r>
      <w:r>
        <w:t xml:space="preserve">Jus čollet </w:t>
      </w:r>
      <w:proofErr w:type="spellStart"/>
      <w:r>
        <w:t>blabba</w:t>
      </w:r>
      <w:proofErr w:type="spellEnd"/>
      <w:r>
        <w:t xml:space="preserve">, de oainnat das lea vilges biergu. </w:t>
      </w:r>
      <w:r w:rsidR="00D9266C">
        <w:br/>
      </w:r>
      <w:proofErr w:type="spellStart"/>
      <w:r>
        <w:t>Blabba</w:t>
      </w:r>
      <w:proofErr w:type="spellEnd"/>
      <w:r>
        <w:t xml:space="preserve"> lea hui njálggat sáltet, vuoššat, </w:t>
      </w:r>
      <w:r w:rsidR="00D9266C">
        <w:t>bassit</w:t>
      </w:r>
      <w:r>
        <w:t xml:space="preserve"> dahje suovastuhttit. </w:t>
      </w:r>
      <w:r w:rsidR="00D9266C">
        <w:br/>
      </w:r>
      <w:r w:rsidR="00D9266C">
        <w:br/>
      </w:r>
      <w:r>
        <w:t>Blabb lea: ___________________</w:t>
      </w:r>
      <w:r w:rsidR="00632B8E">
        <w:br/>
      </w:r>
    </w:p>
    <w:p w14:paraId="060F8F2C" w14:textId="33B4D8EA" w:rsidR="00632B8E" w:rsidRPr="009C688D" w:rsidRDefault="00632B8E" w:rsidP="00632B8E">
      <w:pPr>
        <w:pStyle w:val="Listeavsnitt"/>
        <w:numPr>
          <w:ilvl w:val="0"/>
          <w:numId w:val="2"/>
        </w:numPr>
        <w:tabs>
          <w:tab w:val="left" w:pos="1271"/>
        </w:tabs>
        <w:spacing w:line="360" w:lineRule="auto"/>
        <w:rPr>
          <w:b/>
          <w:bCs/>
        </w:rPr>
      </w:pPr>
      <w:r w:rsidRPr="009C688D">
        <w:rPr>
          <w:b/>
          <w:bCs/>
        </w:rPr>
        <w:t>Mii lea blabb?</w:t>
      </w:r>
      <w:r w:rsidRPr="009C688D">
        <w:rPr>
          <w:b/>
          <w:bCs/>
        </w:rPr>
        <w:tab/>
      </w:r>
    </w:p>
    <w:p w14:paraId="1DF43F10" w14:textId="77777777" w:rsidR="00632B8E" w:rsidRDefault="00632B8E" w:rsidP="00632B8E">
      <w:pPr>
        <w:pStyle w:val="Listeavsnitt"/>
        <w:tabs>
          <w:tab w:val="left" w:pos="1271"/>
        </w:tabs>
        <w:spacing w:line="360" w:lineRule="auto"/>
      </w:pPr>
      <w:r>
        <w:t xml:space="preserve">Mis sámis leat olu muitalusat ja máidnasat. </w:t>
      </w:r>
    </w:p>
    <w:p w14:paraId="3E240581" w14:textId="77777777" w:rsidR="00632B8E" w:rsidRDefault="00632B8E" w:rsidP="00632B8E">
      <w:pPr>
        <w:pStyle w:val="Listeavsnitt"/>
        <w:tabs>
          <w:tab w:val="left" w:pos="1271"/>
        </w:tabs>
        <w:spacing w:line="360" w:lineRule="auto"/>
      </w:pPr>
      <w:r>
        <w:t xml:space="preserve">Eat mii álo dieđe leatgo duođat vai eai. </w:t>
      </w:r>
    </w:p>
    <w:p w14:paraId="06F404A7" w14:textId="12C105FD" w:rsidR="00632B8E" w:rsidRDefault="00632B8E" w:rsidP="00632B8E">
      <w:pPr>
        <w:pStyle w:val="Listeavsnitt"/>
        <w:tabs>
          <w:tab w:val="left" w:pos="1271"/>
        </w:tabs>
        <w:spacing w:line="360" w:lineRule="auto"/>
      </w:pPr>
      <w:r>
        <w:t xml:space="preserve">Gávdnojit muitalusaid ulddaid ja </w:t>
      </w:r>
      <w:r w:rsidR="009C688D">
        <w:t>eatnanvuložiid</w:t>
      </w:r>
      <w:r>
        <w:t xml:space="preserve"> birra. </w:t>
      </w:r>
    </w:p>
    <w:p w14:paraId="5A632587" w14:textId="77777777" w:rsidR="00632B8E" w:rsidRDefault="00632B8E" w:rsidP="00632B8E">
      <w:pPr>
        <w:pStyle w:val="Listeavsnitt"/>
        <w:tabs>
          <w:tab w:val="left" w:pos="1271"/>
        </w:tabs>
        <w:spacing w:line="360" w:lineRule="auto"/>
      </w:pPr>
      <w:r>
        <w:t xml:space="preserve">Sii ledje hui čábbát ja riggat. </w:t>
      </w:r>
    </w:p>
    <w:p w14:paraId="28A381FD" w14:textId="6909F269" w:rsidR="00632B8E" w:rsidRDefault="00632B8E" w:rsidP="00632B8E">
      <w:pPr>
        <w:pStyle w:val="Listeavsnitt"/>
        <w:tabs>
          <w:tab w:val="left" w:pos="1271"/>
        </w:tabs>
        <w:spacing w:line="360" w:lineRule="auto"/>
      </w:pPr>
      <w:r>
        <w:t xml:space="preserve">Muhtomin lávejedje </w:t>
      </w:r>
      <w:r w:rsidR="009C688D">
        <w:t>alcces</w:t>
      </w:r>
      <w:r>
        <w:t xml:space="preserve"> lonuhit olbmománáid. </w:t>
      </w:r>
    </w:p>
    <w:p w14:paraId="23BE8780" w14:textId="77777777" w:rsidR="00632B8E" w:rsidRDefault="00632B8E" w:rsidP="00632B8E">
      <w:pPr>
        <w:pStyle w:val="Listeavsnitt"/>
        <w:tabs>
          <w:tab w:val="left" w:pos="1271"/>
        </w:tabs>
        <w:spacing w:line="360" w:lineRule="auto"/>
      </w:pPr>
      <w:r>
        <w:t xml:space="preserve">Gávdnui vuohki suddjet mánáid. </w:t>
      </w:r>
    </w:p>
    <w:p w14:paraId="5F610301" w14:textId="4FDCDA77" w:rsidR="00632B8E" w:rsidRDefault="00632B8E" w:rsidP="00632B8E">
      <w:pPr>
        <w:pStyle w:val="Listeavsnitt"/>
        <w:tabs>
          <w:tab w:val="left" w:pos="1271"/>
        </w:tabs>
        <w:spacing w:line="360" w:lineRule="auto"/>
      </w:pPr>
      <w:r>
        <w:t xml:space="preserve">Láveje heŋget </w:t>
      </w:r>
      <w:proofErr w:type="spellStart"/>
      <w:r>
        <w:t>blabba</w:t>
      </w:r>
      <w:proofErr w:type="spellEnd"/>
      <w:r>
        <w:t xml:space="preserve"> gietkamii </w:t>
      </w:r>
      <w:r w:rsidR="009C688D">
        <w:t>dahje</w:t>
      </w:r>
      <w:r>
        <w:t xml:space="preserve"> máná čeab</w:t>
      </w:r>
      <w:r w:rsidR="009C688D">
        <w:t xml:space="preserve">eha </w:t>
      </w:r>
      <w:r>
        <w:t xml:space="preserve">birra, </w:t>
      </w:r>
    </w:p>
    <w:p w14:paraId="27BD1E79" w14:textId="7D295573" w:rsidR="00632B8E" w:rsidRDefault="00632B8E" w:rsidP="00632B8E">
      <w:pPr>
        <w:pStyle w:val="Listeavsnitt"/>
        <w:tabs>
          <w:tab w:val="left" w:pos="1271"/>
        </w:tabs>
        <w:spacing w:line="360" w:lineRule="auto"/>
      </w:pPr>
      <w:r>
        <w:t xml:space="preserve">amas </w:t>
      </w:r>
      <w:r w:rsidR="009C688D">
        <w:t>lonuhuvvot</w:t>
      </w:r>
      <w:r>
        <w:t xml:space="preserve"> dahje váldot ulddain. </w:t>
      </w:r>
    </w:p>
    <w:p w14:paraId="1D46CB05" w14:textId="77777777" w:rsidR="00632B8E" w:rsidRDefault="00632B8E" w:rsidP="00632B8E">
      <w:pPr>
        <w:pStyle w:val="Listeavsnitt"/>
        <w:tabs>
          <w:tab w:val="left" w:pos="1271"/>
        </w:tabs>
        <w:spacing w:line="360" w:lineRule="auto"/>
      </w:pPr>
      <w:proofErr w:type="spellStart"/>
      <w:r>
        <w:t>Blabbas</w:t>
      </w:r>
      <w:proofErr w:type="spellEnd"/>
      <w:r>
        <w:t xml:space="preserve"> galgá álo leat silba ivdni, go ulda ballá silbbas. </w:t>
      </w:r>
    </w:p>
    <w:p w14:paraId="6C8BFA11" w14:textId="5C1F8E46" w:rsidR="00632B8E" w:rsidRDefault="00632B8E" w:rsidP="00632B8E">
      <w:pPr>
        <w:pStyle w:val="Listeavsnitt"/>
        <w:tabs>
          <w:tab w:val="left" w:pos="1271"/>
        </w:tabs>
        <w:spacing w:line="360" w:lineRule="auto"/>
      </w:pPr>
      <w:r>
        <w:t>B</w:t>
      </w:r>
      <w:r w:rsidRPr="00632B8E">
        <w:t>labb galgá suddjet máná</w:t>
      </w:r>
      <w:r w:rsidR="009C688D">
        <w:t>, muhto d</w:t>
      </w:r>
      <w:r>
        <w:t xml:space="preserve">at ii leat </w:t>
      </w:r>
      <w:r w:rsidR="009C688D">
        <w:t>jealbma</w:t>
      </w:r>
      <w:r>
        <w:t xml:space="preserve"> iige gádjunliiva</w:t>
      </w:r>
      <w:r>
        <w:t>.</w:t>
      </w:r>
    </w:p>
    <w:p w14:paraId="31EA8BD5" w14:textId="694325EA" w:rsidR="0074223E" w:rsidRDefault="00632B8E" w:rsidP="0074223E">
      <w:pPr>
        <w:pStyle w:val="Listeavsnitt"/>
        <w:tabs>
          <w:tab w:val="left" w:pos="1271"/>
        </w:tabs>
        <w:spacing w:line="360" w:lineRule="auto"/>
      </w:pPr>
      <w:r>
        <w:br/>
      </w:r>
      <w:r>
        <w:t>Blabb lea: __________________</w:t>
      </w:r>
      <w:r w:rsidR="0074223E">
        <w:t>_</w:t>
      </w:r>
      <w:r w:rsidR="0074223E">
        <w:br/>
      </w:r>
      <w:r w:rsidR="00E40788">
        <w:br/>
      </w:r>
      <w:r w:rsidR="00E40788">
        <w:br/>
      </w:r>
      <w:r w:rsidR="00E40788">
        <w:br/>
      </w:r>
      <w:r w:rsidR="00E40788">
        <w:br/>
      </w:r>
    </w:p>
    <w:p w14:paraId="12057045" w14:textId="0F516BAB" w:rsidR="000B35E3" w:rsidRPr="00484E10" w:rsidRDefault="0074223E" w:rsidP="00FE4C55">
      <w:pPr>
        <w:pStyle w:val="Listeavsnitt"/>
        <w:numPr>
          <w:ilvl w:val="0"/>
          <w:numId w:val="2"/>
        </w:numPr>
        <w:tabs>
          <w:tab w:val="left" w:pos="1271"/>
        </w:tabs>
        <w:spacing w:line="360" w:lineRule="auto"/>
        <w:rPr>
          <w:b/>
          <w:bCs/>
        </w:rPr>
      </w:pPr>
      <w:r w:rsidRPr="0074223E">
        <w:rPr>
          <w:b/>
          <w:bCs/>
        </w:rPr>
        <w:lastRenderedPageBreak/>
        <w:t xml:space="preserve">Mii lea blabb? </w:t>
      </w:r>
      <w:r>
        <w:rPr>
          <w:b/>
          <w:bCs/>
        </w:rPr>
        <w:br/>
      </w:r>
      <w:r>
        <w:t>Blabb lea hui guhki.</w:t>
      </w:r>
      <w:r w:rsidR="00E40788">
        <w:t xml:space="preserve"> </w:t>
      </w:r>
      <w:r>
        <w:t xml:space="preserve">Dat sáhttá leat máŋgga </w:t>
      </w:r>
      <w:r>
        <w:t>sála</w:t>
      </w:r>
      <w:r>
        <w:t xml:space="preserve"> guhku. </w:t>
      </w:r>
      <w:r>
        <w:br/>
      </w:r>
      <w:r>
        <w:t xml:space="preserve">Blabb ii leat báddi, iige árpu ge. </w:t>
      </w:r>
      <w:r>
        <w:br/>
      </w:r>
      <w:proofErr w:type="spellStart"/>
      <w:r>
        <w:t>Blabbat</w:t>
      </w:r>
      <w:proofErr w:type="spellEnd"/>
      <w:r>
        <w:t xml:space="preserve"> ráhkaduvvojit iešguđet ivnniin. </w:t>
      </w:r>
      <w:r>
        <w:br/>
      </w:r>
      <w:r>
        <w:t xml:space="preserve">Muhtin </w:t>
      </w:r>
      <w:proofErr w:type="spellStart"/>
      <w:r>
        <w:t>blabba</w:t>
      </w:r>
      <w:proofErr w:type="spellEnd"/>
      <w:r>
        <w:t xml:space="preserve"> lea ruoná, muhtin alit, </w:t>
      </w:r>
      <w:r>
        <w:br/>
      </w:r>
      <w:r>
        <w:t xml:space="preserve">muhtin </w:t>
      </w:r>
      <w:r>
        <w:t>fiskat</w:t>
      </w:r>
      <w:r>
        <w:t xml:space="preserve">, muhtin </w:t>
      </w:r>
      <w:r>
        <w:t>rosá</w:t>
      </w:r>
      <w:r>
        <w:t xml:space="preserve">, muhtin ruškat. </w:t>
      </w:r>
      <w:r>
        <w:br/>
      </w:r>
      <w:r>
        <w:t xml:space="preserve">Gávdno </w:t>
      </w:r>
      <w:proofErr w:type="spellStart"/>
      <w:r>
        <w:t>geasse-blabba</w:t>
      </w:r>
      <w:proofErr w:type="spellEnd"/>
      <w:r>
        <w:t xml:space="preserve"> ja gávdno </w:t>
      </w:r>
      <w:proofErr w:type="spellStart"/>
      <w:r>
        <w:t>dálve-blabba</w:t>
      </w:r>
      <w:proofErr w:type="spellEnd"/>
      <w:r>
        <w:t xml:space="preserve">. </w:t>
      </w:r>
      <w:r>
        <w:br/>
      </w:r>
      <w:proofErr w:type="spellStart"/>
      <w:r>
        <w:t>Blabba</w:t>
      </w:r>
      <w:proofErr w:type="spellEnd"/>
      <w:r>
        <w:t xml:space="preserve"> don njámat ja bijat </w:t>
      </w:r>
      <w:r>
        <w:t>falahahkii</w:t>
      </w:r>
      <w:r>
        <w:t xml:space="preserve"> go ii leat anus. </w:t>
      </w:r>
      <w:r>
        <w:br/>
      </w:r>
      <w:r>
        <w:t xml:space="preserve">Gávdnojit gilvvut main atnet </w:t>
      </w:r>
      <w:proofErr w:type="spellStart"/>
      <w:r>
        <w:t>blabba</w:t>
      </w:r>
      <w:proofErr w:type="spellEnd"/>
      <w:r>
        <w:t xml:space="preserve">.  </w:t>
      </w:r>
      <w:r>
        <w:br/>
      </w:r>
      <w:r>
        <w:t xml:space="preserve">De galget </w:t>
      </w:r>
      <w:r>
        <w:t>darvehit</w:t>
      </w:r>
      <w:r>
        <w:t xml:space="preserve"> stoalpu. </w:t>
      </w:r>
      <w:r>
        <w:br/>
      </w:r>
      <w:r>
        <w:t>Dábálaččat gal lávejit dainna darvehit ovtta dihto ealli</w:t>
      </w:r>
      <w:r>
        <w:t>.</w:t>
      </w:r>
      <w:r>
        <w:br/>
      </w:r>
      <w:r>
        <w:br/>
      </w:r>
      <w:r>
        <w:t>Blabb lea: ___________________</w:t>
      </w:r>
      <w:r w:rsidR="00484E10">
        <w:br/>
      </w:r>
    </w:p>
    <w:p w14:paraId="61C79180" w14:textId="2198C37A" w:rsidR="00C901E6" w:rsidRPr="00C87C82" w:rsidRDefault="00484E10" w:rsidP="00C901E6">
      <w:pPr>
        <w:pStyle w:val="Listeavsnitt"/>
        <w:numPr>
          <w:ilvl w:val="0"/>
          <w:numId w:val="2"/>
        </w:numPr>
        <w:tabs>
          <w:tab w:val="left" w:pos="1271"/>
        </w:tabs>
        <w:spacing w:line="360" w:lineRule="auto"/>
        <w:rPr>
          <w:b/>
          <w:bCs/>
        </w:rPr>
      </w:pPr>
      <w:r w:rsidRPr="00484E10">
        <w:rPr>
          <w:b/>
          <w:bCs/>
        </w:rPr>
        <w:t>Mii lea blabb?</w:t>
      </w:r>
      <w:r w:rsidRPr="00484E10">
        <w:rPr>
          <w:b/>
          <w:bCs/>
        </w:rPr>
        <w:tab/>
      </w:r>
      <w:r>
        <w:rPr>
          <w:b/>
          <w:bCs/>
        </w:rPr>
        <w:br/>
      </w:r>
      <w:r w:rsidRPr="00484E10">
        <w:t xml:space="preserve">Lea olu maid sáhttá jávrris bargat. </w:t>
      </w:r>
      <w:r>
        <w:br/>
      </w:r>
      <w:r w:rsidRPr="00484E10">
        <w:t xml:space="preserve">Doppe sáhttá vuojadit ja gálášit. </w:t>
      </w:r>
      <w:r>
        <w:br/>
      </w:r>
      <w:r w:rsidRPr="00484E10">
        <w:t xml:space="preserve">Jávrris sáhttá oaggut ja fierbmut. </w:t>
      </w:r>
      <w:r>
        <w:br/>
      </w:r>
      <w:r w:rsidRPr="00484E10">
        <w:t xml:space="preserve">Jávrái sáhttá bidjat </w:t>
      </w:r>
      <w:r w:rsidRPr="00484E10">
        <w:t>fatnasa</w:t>
      </w:r>
      <w:r w:rsidRPr="00484E10">
        <w:t xml:space="preserve"> ja vuolgit </w:t>
      </w:r>
      <w:r w:rsidRPr="00484E10">
        <w:t>suhkkát</w:t>
      </w:r>
      <w:r w:rsidRPr="00484E10">
        <w:t xml:space="preserve">. </w:t>
      </w:r>
      <w:r>
        <w:br/>
      </w:r>
      <w:r w:rsidRPr="00484E10">
        <w:t xml:space="preserve">Álggos it dárbbaš </w:t>
      </w:r>
      <w:proofErr w:type="spellStart"/>
      <w:r w:rsidRPr="00484E10">
        <w:t>blabba</w:t>
      </w:r>
      <w:proofErr w:type="spellEnd"/>
      <w:r w:rsidRPr="00484E10">
        <w:t xml:space="preserve">, muhto čuoimmi.  </w:t>
      </w:r>
      <w:r>
        <w:br/>
      </w:r>
      <w:r w:rsidRPr="00484E10">
        <w:t>Čuimmiin</w:t>
      </w:r>
      <w:r w:rsidRPr="00484E10">
        <w:t xml:space="preserve"> galgá čuoibmut coahkásis fávlelii.  </w:t>
      </w:r>
      <w:r>
        <w:br/>
      </w:r>
      <w:r w:rsidRPr="00484E10">
        <w:t xml:space="preserve">Go ollet fávlelii, de bijat </w:t>
      </w:r>
      <w:proofErr w:type="spellStart"/>
      <w:r w:rsidRPr="00484E10">
        <w:t>blabbaid</w:t>
      </w:r>
      <w:proofErr w:type="spellEnd"/>
      <w:r w:rsidRPr="00484E10">
        <w:t xml:space="preserve"> áŋuide.  </w:t>
      </w:r>
      <w:r>
        <w:br/>
      </w:r>
      <w:r w:rsidRPr="00484E10">
        <w:t xml:space="preserve">De gal beasat </w:t>
      </w:r>
      <w:r w:rsidRPr="00484E10">
        <w:t>suhkkágoahtit</w:t>
      </w:r>
      <w:r w:rsidRPr="00484E10">
        <w:t xml:space="preserve">!  </w:t>
      </w:r>
      <w:r w:rsidR="00C87C82">
        <w:br/>
      </w:r>
      <w:r w:rsidR="00C87C82">
        <w:br/>
      </w:r>
      <w:r w:rsidRPr="00484E10">
        <w:t>Blabb lea: ___________________</w:t>
      </w:r>
      <w:r w:rsidR="00C901E6">
        <w:br/>
      </w:r>
      <w:r w:rsidR="00E40788">
        <w:rPr>
          <w:b/>
          <w:bCs/>
        </w:rPr>
        <w:br/>
      </w:r>
      <w:r w:rsidR="00E40788">
        <w:rPr>
          <w:b/>
          <w:bCs/>
        </w:rPr>
        <w:br/>
      </w:r>
      <w:r w:rsidR="00E40788">
        <w:rPr>
          <w:b/>
          <w:bCs/>
        </w:rPr>
        <w:br/>
      </w:r>
      <w:r w:rsidR="00E40788">
        <w:rPr>
          <w:b/>
          <w:bCs/>
        </w:rPr>
        <w:br/>
      </w:r>
      <w:r w:rsidR="00E40788">
        <w:rPr>
          <w:b/>
          <w:bCs/>
        </w:rPr>
        <w:br/>
      </w:r>
    </w:p>
    <w:p w14:paraId="0D58EF7B" w14:textId="7C3280F5" w:rsidR="00484E10" w:rsidRPr="00E40788" w:rsidRDefault="00C901E6" w:rsidP="00C901E6">
      <w:pPr>
        <w:pStyle w:val="Listeavsnitt"/>
        <w:numPr>
          <w:ilvl w:val="0"/>
          <w:numId w:val="2"/>
        </w:numPr>
        <w:tabs>
          <w:tab w:val="left" w:pos="1271"/>
        </w:tabs>
        <w:spacing w:line="360" w:lineRule="auto"/>
        <w:rPr>
          <w:b/>
          <w:bCs/>
        </w:rPr>
      </w:pPr>
      <w:r w:rsidRPr="00C901E6">
        <w:rPr>
          <w:b/>
          <w:bCs/>
        </w:rPr>
        <w:lastRenderedPageBreak/>
        <w:t>Mii lea blabb?</w:t>
      </w:r>
      <w:r w:rsidRPr="00C901E6">
        <w:rPr>
          <w:b/>
          <w:bCs/>
        </w:rPr>
        <w:tab/>
      </w:r>
      <w:r>
        <w:rPr>
          <w:b/>
          <w:bCs/>
        </w:rPr>
        <w:br/>
      </w:r>
      <w:proofErr w:type="spellStart"/>
      <w:r>
        <w:t>Blabbat</w:t>
      </w:r>
      <w:proofErr w:type="spellEnd"/>
      <w:r>
        <w:t xml:space="preserve"> sáhttet </w:t>
      </w:r>
      <w:r>
        <w:t>ihtit</w:t>
      </w:r>
      <w:r>
        <w:t xml:space="preserve"> ja šaddat vaikke gosa. </w:t>
      </w:r>
      <w:r>
        <w:br/>
      </w:r>
      <w:r>
        <w:t xml:space="preserve">Muhto, </w:t>
      </w:r>
      <w:proofErr w:type="spellStart"/>
      <w:r>
        <w:t>blabba</w:t>
      </w:r>
      <w:proofErr w:type="spellEnd"/>
      <w:r>
        <w:t xml:space="preserve"> ii deatte.  </w:t>
      </w:r>
      <w:r w:rsidR="00994554">
        <w:br/>
      </w:r>
      <w:r>
        <w:t xml:space="preserve">Danin sáhttet buvssain leat vaikke man olu </w:t>
      </w:r>
      <w:proofErr w:type="spellStart"/>
      <w:r>
        <w:t>blabbat</w:t>
      </w:r>
      <w:proofErr w:type="spellEnd"/>
      <w:r>
        <w:t xml:space="preserve">, </w:t>
      </w:r>
      <w:r w:rsidR="00994554">
        <w:br/>
      </w:r>
      <w:r>
        <w:t xml:space="preserve">muhto aŋkke eai šatta lossadat.  </w:t>
      </w:r>
      <w:r w:rsidR="00994554">
        <w:br/>
      </w:r>
      <w:r>
        <w:t xml:space="preserve">Muhtin </w:t>
      </w:r>
      <w:proofErr w:type="spellStart"/>
      <w:r>
        <w:t>blabbat</w:t>
      </w:r>
      <w:proofErr w:type="spellEnd"/>
      <w:r>
        <w:t xml:space="preserve"> leat </w:t>
      </w:r>
      <w:r w:rsidR="00994554">
        <w:t>stuorrát</w:t>
      </w:r>
      <w:r>
        <w:t xml:space="preserve">,  </w:t>
      </w:r>
      <w:r w:rsidR="00994554">
        <w:br/>
      </w:r>
      <w:r>
        <w:t xml:space="preserve">ja muhtin </w:t>
      </w:r>
      <w:proofErr w:type="spellStart"/>
      <w:r>
        <w:t>blabbat</w:t>
      </w:r>
      <w:proofErr w:type="spellEnd"/>
      <w:r>
        <w:t xml:space="preserve"> leat hui unnit. </w:t>
      </w:r>
      <w:r w:rsidR="0006632D">
        <w:br/>
      </w:r>
      <w:r>
        <w:t xml:space="preserve">Jus gohpus lea </w:t>
      </w:r>
      <w:proofErr w:type="spellStart"/>
      <w:r>
        <w:t>blabba</w:t>
      </w:r>
      <w:proofErr w:type="spellEnd"/>
      <w:r>
        <w:t xml:space="preserve">, de gal ii jeage čázi. </w:t>
      </w:r>
      <w:r w:rsidR="0006632D">
        <w:br/>
      </w:r>
      <w:r>
        <w:t xml:space="preserve">Ja jus bánis lea </w:t>
      </w:r>
      <w:proofErr w:type="spellStart"/>
      <w:r>
        <w:t>blabba</w:t>
      </w:r>
      <w:proofErr w:type="spellEnd"/>
      <w:r>
        <w:t xml:space="preserve">, de gal bátni </w:t>
      </w:r>
      <w:r w:rsidR="0006632D">
        <w:t>álgá</w:t>
      </w:r>
      <w:r>
        <w:t xml:space="preserve"> várkat.  </w:t>
      </w:r>
      <w:r w:rsidR="0006632D">
        <w:br/>
      </w:r>
      <w:r w:rsidR="0006632D">
        <w:br/>
      </w:r>
      <w:r>
        <w:t>Blabb lea: ___________________</w:t>
      </w:r>
      <w:r w:rsidR="00E40788">
        <w:br/>
      </w:r>
    </w:p>
    <w:p w14:paraId="29551F5A" w14:textId="77777777" w:rsidR="00E40788" w:rsidRDefault="00E40788" w:rsidP="003C7324">
      <w:pPr>
        <w:tabs>
          <w:tab w:val="left" w:pos="1271"/>
        </w:tabs>
        <w:spacing w:line="360" w:lineRule="auto"/>
        <w:rPr>
          <w:b/>
          <w:bCs/>
        </w:rPr>
      </w:pPr>
    </w:p>
    <w:p w14:paraId="5FF1F9BF" w14:textId="77777777" w:rsidR="003C7324" w:rsidRDefault="003C7324" w:rsidP="003C7324">
      <w:pPr>
        <w:tabs>
          <w:tab w:val="left" w:pos="1271"/>
        </w:tabs>
        <w:spacing w:line="360" w:lineRule="auto"/>
        <w:rPr>
          <w:b/>
          <w:bCs/>
        </w:rPr>
      </w:pPr>
    </w:p>
    <w:p w14:paraId="653552FA" w14:textId="77777777" w:rsidR="003C7324" w:rsidRDefault="003C7324" w:rsidP="003C7324">
      <w:pPr>
        <w:tabs>
          <w:tab w:val="left" w:pos="1271"/>
        </w:tabs>
        <w:spacing w:line="360" w:lineRule="auto"/>
        <w:rPr>
          <w:b/>
          <w:bCs/>
        </w:rPr>
      </w:pPr>
    </w:p>
    <w:p w14:paraId="7A46ADF0" w14:textId="77777777" w:rsidR="003C7324" w:rsidRDefault="003C7324" w:rsidP="003C7324">
      <w:pPr>
        <w:tabs>
          <w:tab w:val="left" w:pos="1271"/>
        </w:tabs>
        <w:spacing w:line="360" w:lineRule="auto"/>
        <w:rPr>
          <w:b/>
          <w:bCs/>
        </w:rPr>
      </w:pPr>
    </w:p>
    <w:p w14:paraId="01C96976" w14:textId="77777777" w:rsidR="003C7324" w:rsidRDefault="003C7324" w:rsidP="003C7324">
      <w:pPr>
        <w:tabs>
          <w:tab w:val="left" w:pos="1271"/>
        </w:tabs>
        <w:spacing w:line="360" w:lineRule="auto"/>
        <w:rPr>
          <w:b/>
          <w:bCs/>
        </w:rPr>
      </w:pPr>
    </w:p>
    <w:p w14:paraId="662D459A" w14:textId="77777777" w:rsidR="003C7324" w:rsidRDefault="003C7324" w:rsidP="003C7324">
      <w:pPr>
        <w:tabs>
          <w:tab w:val="left" w:pos="1271"/>
        </w:tabs>
        <w:spacing w:line="360" w:lineRule="auto"/>
        <w:rPr>
          <w:b/>
          <w:bCs/>
        </w:rPr>
      </w:pPr>
    </w:p>
    <w:p w14:paraId="6EB9A17B" w14:textId="77777777" w:rsidR="003C7324" w:rsidRDefault="003C7324" w:rsidP="003C7324">
      <w:pPr>
        <w:tabs>
          <w:tab w:val="left" w:pos="1271"/>
        </w:tabs>
        <w:spacing w:line="360" w:lineRule="auto"/>
        <w:rPr>
          <w:b/>
          <w:bCs/>
        </w:rPr>
      </w:pPr>
    </w:p>
    <w:p w14:paraId="36F25E99" w14:textId="77777777" w:rsidR="003C7324" w:rsidRDefault="003C7324" w:rsidP="003C7324">
      <w:pPr>
        <w:tabs>
          <w:tab w:val="left" w:pos="1271"/>
        </w:tabs>
        <w:spacing w:line="360" w:lineRule="auto"/>
        <w:rPr>
          <w:b/>
          <w:bCs/>
        </w:rPr>
      </w:pPr>
    </w:p>
    <w:p w14:paraId="79BA5809" w14:textId="77777777" w:rsidR="003C7324" w:rsidRDefault="003C7324" w:rsidP="003C7324">
      <w:pPr>
        <w:tabs>
          <w:tab w:val="left" w:pos="1271"/>
        </w:tabs>
        <w:spacing w:line="360" w:lineRule="auto"/>
        <w:rPr>
          <w:b/>
          <w:bCs/>
        </w:rPr>
      </w:pPr>
    </w:p>
    <w:p w14:paraId="5EEC3F77" w14:textId="77777777" w:rsidR="003C7324" w:rsidRDefault="003C7324" w:rsidP="003C7324">
      <w:pPr>
        <w:tabs>
          <w:tab w:val="left" w:pos="1271"/>
        </w:tabs>
        <w:spacing w:line="360" w:lineRule="auto"/>
        <w:rPr>
          <w:b/>
          <w:bCs/>
        </w:rPr>
      </w:pPr>
    </w:p>
    <w:p w14:paraId="76520CA8" w14:textId="77777777" w:rsidR="003C7324" w:rsidRDefault="003C7324" w:rsidP="003C7324">
      <w:pPr>
        <w:tabs>
          <w:tab w:val="left" w:pos="1271"/>
        </w:tabs>
        <w:spacing w:line="360" w:lineRule="auto"/>
        <w:rPr>
          <w:b/>
          <w:bCs/>
        </w:rPr>
      </w:pPr>
    </w:p>
    <w:p w14:paraId="0E2EE877" w14:textId="77777777" w:rsidR="003C7324" w:rsidRDefault="003C7324" w:rsidP="003C7324">
      <w:pPr>
        <w:tabs>
          <w:tab w:val="left" w:pos="1271"/>
        </w:tabs>
        <w:spacing w:line="360" w:lineRule="auto"/>
        <w:rPr>
          <w:b/>
          <w:bCs/>
        </w:rPr>
      </w:pPr>
    </w:p>
    <w:p w14:paraId="57E4F46F" w14:textId="77777777" w:rsidR="003C7324" w:rsidRDefault="003C7324" w:rsidP="003C7324">
      <w:pPr>
        <w:tabs>
          <w:tab w:val="left" w:pos="1271"/>
        </w:tabs>
        <w:spacing w:line="360" w:lineRule="auto"/>
        <w:rPr>
          <w:b/>
          <w:bCs/>
        </w:rPr>
      </w:pPr>
    </w:p>
    <w:p w14:paraId="7093A953" w14:textId="77777777" w:rsidR="003C7324" w:rsidRDefault="003C7324" w:rsidP="003C7324">
      <w:pPr>
        <w:tabs>
          <w:tab w:val="left" w:pos="1271"/>
        </w:tabs>
        <w:spacing w:line="360" w:lineRule="auto"/>
        <w:rPr>
          <w:b/>
          <w:bCs/>
        </w:rPr>
      </w:pPr>
    </w:p>
    <w:p w14:paraId="3967AD53" w14:textId="77777777" w:rsidR="003C7324" w:rsidRDefault="003C7324" w:rsidP="003C7324">
      <w:pPr>
        <w:tabs>
          <w:tab w:val="left" w:pos="1271"/>
        </w:tabs>
        <w:spacing w:line="360" w:lineRule="auto"/>
        <w:rPr>
          <w:b/>
          <w:bCs/>
        </w:rPr>
      </w:pPr>
    </w:p>
    <w:p w14:paraId="6463BB6D" w14:textId="77777777" w:rsidR="003C7324" w:rsidRDefault="003C7324" w:rsidP="003C7324">
      <w:pPr>
        <w:tabs>
          <w:tab w:val="left" w:pos="1271"/>
        </w:tabs>
        <w:spacing w:line="360" w:lineRule="auto"/>
        <w:rPr>
          <w:b/>
          <w:bCs/>
        </w:rPr>
      </w:pPr>
    </w:p>
    <w:p w14:paraId="45449B5F" w14:textId="77777777" w:rsidR="003C7324" w:rsidRDefault="003C7324" w:rsidP="003C7324">
      <w:pPr>
        <w:tabs>
          <w:tab w:val="left" w:pos="1271"/>
        </w:tabs>
        <w:spacing w:line="360" w:lineRule="auto"/>
        <w:rPr>
          <w:b/>
          <w:bCs/>
        </w:rPr>
      </w:pPr>
    </w:p>
    <w:p w14:paraId="2908EDC8" w14:textId="77777777" w:rsidR="003C7324" w:rsidRPr="003C7324" w:rsidRDefault="003C7324" w:rsidP="003C7324">
      <w:pPr>
        <w:tabs>
          <w:tab w:val="left" w:pos="1271"/>
        </w:tabs>
        <w:spacing w:line="360" w:lineRule="auto"/>
        <w:rPr>
          <w:b/>
          <w:bCs/>
        </w:rPr>
      </w:pPr>
    </w:p>
    <w:p w14:paraId="37701360" w14:textId="499ED525" w:rsidR="000B35E3" w:rsidRPr="00DA2CD7" w:rsidRDefault="000B35E3" w:rsidP="0022004F">
      <w:pPr>
        <w:pStyle w:val="Overskrift1"/>
      </w:pPr>
      <w:r w:rsidRPr="00DA2CD7">
        <w:lastRenderedPageBreak/>
        <w:t>Fasihtta:</w:t>
      </w:r>
    </w:p>
    <w:p w14:paraId="27D74889" w14:textId="363172AA" w:rsidR="000B35E3" w:rsidRPr="00DA2CD7" w:rsidRDefault="000B35E3" w:rsidP="0022004F">
      <w:pPr>
        <w:tabs>
          <w:tab w:val="left" w:pos="1271"/>
        </w:tabs>
        <w:spacing w:line="360" w:lineRule="auto"/>
      </w:pPr>
      <w:r w:rsidRPr="00DA2CD7">
        <w:t>1.</w:t>
      </w:r>
      <w:r w:rsidR="00DA2CD7">
        <w:t xml:space="preserve"> Beana</w:t>
      </w:r>
    </w:p>
    <w:p w14:paraId="494602BA" w14:textId="7C31FEFE" w:rsidR="000B35E3" w:rsidRPr="00DA2CD7" w:rsidRDefault="000B35E3" w:rsidP="0022004F">
      <w:pPr>
        <w:tabs>
          <w:tab w:val="left" w:pos="1271"/>
        </w:tabs>
        <w:spacing w:line="360" w:lineRule="auto"/>
      </w:pPr>
      <w:r w:rsidRPr="00DA2CD7">
        <w:t>2.</w:t>
      </w:r>
      <w:r w:rsidR="00DA2CD7">
        <w:t xml:space="preserve"> Muoŧŧá</w:t>
      </w:r>
    </w:p>
    <w:p w14:paraId="3DAFDF05" w14:textId="6A9CE7CD" w:rsidR="000B35E3" w:rsidRPr="00DA2CD7" w:rsidRDefault="000B35E3" w:rsidP="0022004F">
      <w:pPr>
        <w:tabs>
          <w:tab w:val="left" w:pos="1271"/>
        </w:tabs>
        <w:spacing w:line="360" w:lineRule="auto"/>
      </w:pPr>
      <w:r w:rsidRPr="00DA2CD7">
        <w:t>3.</w:t>
      </w:r>
      <w:r w:rsidR="00DA2CD7">
        <w:t xml:space="preserve"> Lávvu</w:t>
      </w:r>
    </w:p>
    <w:p w14:paraId="5B4F005B" w14:textId="3266BBD1" w:rsidR="000B35E3" w:rsidRPr="00DA2CD7" w:rsidRDefault="000B35E3" w:rsidP="0022004F">
      <w:pPr>
        <w:tabs>
          <w:tab w:val="left" w:pos="1271"/>
        </w:tabs>
        <w:spacing w:line="360" w:lineRule="auto"/>
      </w:pPr>
      <w:r w:rsidRPr="00DA2CD7">
        <w:t>4.</w:t>
      </w:r>
      <w:r w:rsidR="00DA2CD7">
        <w:t xml:space="preserve"> Seahkka dahje ránsel </w:t>
      </w:r>
    </w:p>
    <w:p w14:paraId="21E32794" w14:textId="3C9C096D" w:rsidR="000B35E3" w:rsidRPr="00DA2CD7" w:rsidRDefault="000B35E3" w:rsidP="0022004F">
      <w:pPr>
        <w:tabs>
          <w:tab w:val="left" w:pos="1271"/>
        </w:tabs>
        <w:spacing w:line="360" w:lineRule="auto"/>
      </w:pPr>
      <w:r w:rsidRPr="00DA2CD7">
        <w:t>5.</w:t>
      </w:r>
      <w:r w:rsidR="00DA2CD7">
        <w:t xml:space="preserve"> </w:t>
      </w:r>
      <w:r w:rsidR="00E01700">
        <w:t>Vuosttáheavval</w:t>
      </w:r>
    </w:p>
    <w:p w14:paraId="3D4D7AA8" w14:textId="2A825A95" w:rsidR="000B35E3" w:rsidRPr="00DA2CD7" w:rsidRDefault="000B35E3" w:rsidP="0022004F">
      <w:pPr>
        <w:tabs>
          <w:tab w:val="left" w:pos="1271"/>
        </w:tabs>
        <w:spacing w:line="360" w:lineRule="auto"/>
      </w:pPr>
      <w:r w:rsidRPr="00DA2CD7">
        <w:t>6.</w:t>
      </w:r>
      <w:r w:rsidR="00E01700">
        <w:t xml:space="preserve"> Láigenođđu</w:t>
      </w:r>
    </w:p>
    <w:p w14:paraId="3975C1CD" w14:textId="7A4C07E9" w:rsidR="000B35E3" w:rsidRPr="00DA2CD7" w:rsidRDefault="000B35E3" w:rsidP="0022004F">
      <w:pPr>
        <w:tabs>
          <w:tab w:val="left" w:pos="1271"/>
        </w:tabs>
        <w:spacing w:line="360" w:lineRule="auto"/>
      </w:pPr>
      <w:r w:rsidRPr="00DA2CD7">
        <w:t>7.</w:t>
      </w:r>
      <w:r w:rsidR="00E01700">
        <w:t xml:space="preserve"> Áigi</w:t>
      </w:r>
    </w:p>
    <w:p w14:paraId="7A04FD8B" w14:textId="01ED64D0" w:rsidR="000B35E3" w:rsidRPr="00DA2CD7" w:rsidRDefault="000B35E3" w:rsidP="0022004F">
      <w:pPr>
        <w:tabs>
          <w:tab w:val="left" w:pos="1271"/>
        </w:tabs>
        <w:spacing w:line="360" w:lineRule="auto"/>
      </w:pPr>
      <w:r w:rsidRPr="00DA2CD7">
        <w:t>8.</w:t>
      </w:r>
      <w:r w:rsidR="00E01700">
        <w:t xml:space="preserve"> Čollet</w:t>
      </w:r>
    </w:p>
    <w:p w14:paraId="581EB019" w14:textId="4588E9A1" w:rsidR="000B35E3" w:rsidRPr="00DA2CD7" w:rsidRDefault="000B35E3" w:rsidP="0022004F">
      <w:pPr>
        <w:tabs>
          <w:tab w:val="left" w:pos="1271"/>
        </w:tabs>
        <w:spacing w:line="360" w:lineRule="auto"/>
      </w:pPr>
      <w:r w:rsidRPr="00DA2CD7">
        <w:t>9.</w:t>
      </w:r>
      <w:r w:rsidR="00E01700">
        <w:t xml:space="preserve"> Láset dahje viessoláset</w:t>
      </w:r>
    </w:p>
    <w:p w14:paraId="3B3AEFEF" w14:textId="4817C418" w:rsidR="000B35E3" w:rsidRPr="00DA2CD7" w:rsidRDefault="000B35E3" w:rsidP="0022004F">
      <w:pPr>
        <w:tabs>
          <w:tab w:val="left" w:pos="1271"/>
        </w:tabs>
        <w:spacing w:line="360" w:lineRule="auto"/>
      </w:pPr>
      <w:r w:rsidRPr="00DA2CD7">
        <w:t>10.</w:t>
      </w:r>
      <w:r w:rsidR="00E01700">
        <w:t xml:space="preserve"> Eadni</w:t>
      </w:r>
    </w:p>
    <w:p w14:paraId="3578DD75" w14:textId="2F4BF1BB" w:rsidR="000B35E3" w:rsidRPr="00DA2CD7" w:rsidRDefault="000B35E3" w:rsidP="0022004F">
      <w:pPr>
        <w:tabs>
          <w:tab w:val="left" w:pos="1271"/>
        </w:tabs>
        <w:spacing w:line="360" w:lineRule="auto"/>
      </w:pPr>
      <w:r w:rsidRPr="00DA2CD7">
        <w:t>11.</w:t>
      </w:r>
      <w:r w:rsidR="00E01700">
        <w:t xml:space="preserve"> Guovža dahje bierdna </w:t>
      </w:r>
    </w:p>
    <w:p w14:paraId="62D4ECF8" w14:textId="0A710A61" w:rsidR="000B35E3" w:rsidRPr="00DA2CD7" w:rsidRDefault="000B35E3" w:rsidP="0022004F">
      <w:pPr>
        <w:tabs>
          <w:tab w:val="left" w:pos="1271"/>
        </w:tabs>
        <w:spacing w:line="360" w:lineRule="auto"/>
      </w:pPr>
      <w:r w:rsidRPr="00DA2CD7">
        <w:t>12.</w:t>
      </w:r>
      <w:r w:rsidR="0022004F">
        <w:t xml:space="preserve"> Guksi</w:t>
      </w:r>
    </w:p>
    <w:p w14:paraId="1B238906" w14:textId="71877F77" w:rsidR="000B35E3" w:rsidRPr="00DA2CD7" w:rsidRDefault="000B35E3" w:rsidP="0022004F">
      <w:pPr>
        <w:tabs>
          <w:tab w:val="left" w:pos="1271"/>
        </w:tabs>
        <w:spacing w:line="360" w:lineRule="auto"/>
      </w:pPr>
      <w:r w:rsidRPr="00DA2CD7">
        <w:t>13.</w:t>
      </w:r>
      <w:r w:rsidR="0022004F">
        <w:t xml:space="preserve"> Čuoika</w:t>
      </w:r>
    </w:p>
    <w:p w14:paraId="19D89775" w14:textId="26F362C2" w:rsidR="000B35E3" w:rsidRPr="00DA2CD7" w:rsidRDefault="000B35E3" w:rsidP="0022004F">
      <w:pPr>
        <w:tabs>
          <w:tab w:val="left" w:pos="1271"/>
        </w:tabs>
        <w:spacing w:line="360" w:lineRule="auto"/>
      </w:pPr>
      <w:r w:rsidRPr="00DA2CD7">
        <w:t>14.</w:t>
      </w:r>
      <w:r w:rsidR="0022004F">
        <w:t xml:space="preserve"> Oađđit</w:t>
      </w:r>
    </w:p>
    <w:p w14:paraId="295BFED1" w14:textId="378923E9" w:rsidR="000B35E3" w:rsidRDefault="000B35E3" w:rsidP="0022004F">
      <w:pPr>
        <w:tabs>
          <w:tab w:val="left" w:pos="1271"/>
        </w:tabs>
        <w:spacing w:line="360" w:lineRule="auto"/>
      </w:pPr>
      <w:r w:rsidRPr="00DA2CD7">
        <w:t>15.</w:t>
      </w:r>
      <w:r w:rsidR="0022004F">
        <w:t xml:space="preserve"> Ruoná </w:t>
      </w:r>
      <w:r w:rsidR="00D9266C">
        <w:br/>
        <w:t xml:space="preserve">16.Čuovža </w:t>
      </w:r>
      <w:r w:rsidR="00632B8E">
        <w:br/>
        <w:t>17. Šiella</w:t>
      </w:r>
    </w:p>
    <w:p w14:paraId="05BF5C22" w14:textId="13A72D68" w:rsidR="00F22713" w:rsidRDefault="00F22713" w:rsidP="0022004F">
      <w:pPr>
        <w:tabs>
          <w:tab w:val="left" w:pos="1271"/>
        </w:tabs>
        <w:spacing w:line="360" w:lineRule="auto"/>
      </w:pPr>
      <w:r>
        <w:t xml:space="preserve">18. Suohpan </w:t>
      </w:r>
      <w:r w:rsidR="00484E10">
        <w:br/>
        <w:t xml:space="preserve">19. Áirrut </w:t>
      </w:r>
    </w:p>
    <w:p w14:paraId="22D33B4C" w14:textId="615C51A8" w:rsidR="0006632D" w:rsidRPr="00DA2CD7" w:rsidRDefault="0006632D" w:rsidP="0022004F">
      <w:pPr>
        <w:tabs>
          <w:tab w:val="left" w:pos="1271"/>
        </w:tabs>
        <w:spacing w:line="360" w:lineRule="auto"/>
      </w:pPr>
      <w:r>
        <w:t xml:space="preserve">20. Ráigi </w:t>
      </w:r>
    </w:p>
    <w:p w14:paraId="6F52F67C" w14:textId="2EBB98BE" w:rsidR="000B35E3" w:rsidRPr="00FE4C55" w:rsidRDefault="000B35E3" w:rsidP="00FE4C55">
      <w:pPr>
        <w:tabs>
          <w:tab w:val="left" w:pos="1271"/>
        </w:tabs>
      </w:pPr>
    </w:p>
    <w:sectPr w:rsidR="000B35E3" w:rsidRPr="00FE4C55" w:rsidSect="00E11407">
      <w:headerReference w:type="default" r:id="rId10"/>
      <w:headerReference w:type="first" r:id="rId11"/>
      <w:footerReference w:type="first" r:id="rId12"/>
      <w:pgSz w:w="11906" w:h="16838"/>
      <w:pgMar w:top="1440" w:right="709" w:bottom="1440" w:left="70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36C98" w14:textId="77777777" w:rsidR="00253E6E" w:rsidRPr="00DA2CD7" w:rsidRDefault="00253E6E" w:rsidP="00836F7A">
      <w:r w:rsidRPr="00DA2CD7">
        <w:separator/>
      </w:r>
    </w:p>
  </w:endnote>
  <w:endnote w:type="continuationSeparator" w:id="0">
    <w:p w14:paraId="640A3D0A" w14:textId="77777777" w:rsidR="00253E6E" w:rsidRPr="00DA2CD7" w:rsidRDefault="00253E6E" w:rsidP="00836F7A">
      <w:r w:rsidRPr="00DA2CD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F2EED979-93E6-4DCC-B46E-2F58B07F5D9D}"/>
    <w:embedBold r:id="rId2" w:fontKey="{FC198564-8693-4550-8D74-41F30A400EA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8845205F-EC6A-4CC1-B557-E0DDC2E212EF}"/>
    <w:embedBold r:id="rId4" w:fontKey="{6C246CD3-E312-4BE3-BF2A-2DF7A41EBCBD}"/>
    <w:embedItalic r:id="rId5" w:fontKey="{B051E16A-C446-478E-8691-0E8C6737CD94}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6" w:fontKey="{78A43E34-4230-4434-86B6-695B33E1043B}"/>
    <w:embedBold r:id="rId7" w:fontKey="{EDE2EF08-8E0F-472C-B7B3-615D3E5F0C0F}"/>
    <w:embedItalic r:id="rId8" w:fontKey="{E39AF76F-9F8D-4BF1-822D-5BF07278FF7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3FF6AFDD-257A-4C39-B32B-E3B64E057642}"/>
  </w:font>
  <w:font w:name="Roboto-Medium">
    <w:altName w:val="Roboto"/>
    <w:charset w:val="00"/>
    <w:family w:val="auto"/>
    <w:pitch w:val="variable"/>
    <w:sig w:usb0="E00002FF" w:usb1="5000205B" w:usb2="00000020" w:usb3="00000000" w:csb0="0000019F" w:csb1="00000000"/>
  </w:font>
  <w:font w:name="Barlow SemiBold">
    <w:charset w:val="00"/>
    <w:family w:val="auto"/>
    <w:pitch w:val="variable"/>
    <w:sig w:usb0="20000007" w:usb1="00000000" w:usb2="00000000" w:usb3="00000000" w:csb0="00000193" w:csb1="00000000"/>
    <w:embedRegular r:id="rId10" w:fontKey="{F499A945-CC17-4063-8397-4A7C8DE50DED}"/>
  </w:font>
  <w:font w:name="Times New Roman (Body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6E5A1" w14:textId="77777777" w:rsidR="00836F7A" w:rsidRPr="00DA2CD7" w:rsidRDefault="00836F7A">
    <w:pPr>
      <w:pStyle w:val="Bunntekst"/>
    </w:pPr>
  </w:p>
  <w:p w14:paraId="378450A4" w14:textId="77777777" w:rsidR="00836F7A" w:rsidRPr="00DA2CD7" w:rsidRDefault="00836F7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2A866" w14:textId="77777777" w:rsidR="00253E6E" w:rsidRPr="00DA2CD7" w:rsidRDefault="00253E6E" w:rsidP="00836F7A">
      <w:r w:rsidRPr="00DA2CD7">
        <w:separator/>
      </w:r>
    </w:p>
  </w:footnote>
  <w:footnote w:type="continuationSeparator" w:id="0">
    <w:p w14:paraId="01CF11EE" w14:textId="77777777" w:rsidR="00253E6E" w:rsidRPr="00DA2CD7" w:rsidRDefault="00253E6E" w:rsidP="00836F7A">
      <w:r w:rsidRPr="00DA2CD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41E5D" w14:textId="77777777" w:rsidR="00836F7A" w:rsidRPr="00DA2CD7" w:rsidRDefault="00836F7A" w:rsidP="00836F7A">
    <w:pPr>
      <w:pStyle w:val="Topptekst"/>
      <w:tabs>
        <w:tab w:val="clear" w:pos="4513"/>
        <w:tab w:val="clear" w:pos="9026"/>
        <w:tab w:val="left" w:pos="8070"/>
      </w:tabs>
    </w:pPr>
    <w:r w:rsidRPr="00DA2CD7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7B5D2" w14:textId="29DC0877" w:rsidR="00836F7A" w:rsidRPr="00DA2CD7" w:rsidRDefault="0079553C" w:rsidP="002B4DA6">
    <w:pPr>
      <w:pStyle w:val="Topptekst"/>
      <w:jc w:val="right"/>
      <w:rPr>
        <w:sz w:val="28"/>
        <w:szCs w:val="28"/>
      </w:rPr>
    </w:pPr>
    <w:r w:rsidRPr="00DA2CD7">
      <w:rPr>
        <w:sz w:val="28"/>
        <w:szCs w:val="28"/>
      </w:rPr>
      <w:drawing>
        <wp:anchor distT="0" distB="0" distL="114300" distR="114300" simplePos="0" relativeHeight="251659264" behindDoc="0" locked="0" layoutInCell="1" allowOverlap="1" wp14:anchorId="3E4BB938" wp14:editId="7A0D702F">
          <wp:simplePos x="0" y="0"/>
          <wp:positionH relativeFrom="column">
            <wp:posOffset>169986</wp:posOffset>
          </wp:positionH>
          <wp:positionV relativeFrom="paragraph">
            <wp:posOffset>177938</wp:posOffset>
          </wp:positionV>
          <wp:extent cx="2836657" cy="937260"/>
          <wp:effectExtent l="0" t="0" r="0" b="0"/>
          <wp:wrapNone/>
          <wp:docPr id="96558347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5583479" name="Graphic 96558347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9101" t="15544" r="7647" b="11130"/>
                  <a:stretch/>
                </pic:blipFill>
                <pic:spPr bwMode="auto">
                  <a:xfrm>
                    <a:off x="0" y="0"/>
                    <a:ext cx="2839826" cy="9383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6F7A" w:rsidRPr="00DA2CD7">
      <w:rPr>
        <w:sz w:val="28"/>
        <w:szCs w:val="28"/>
      </w:rPr>
      <w:fldChar w:fldCharType="begin"/>
    </w:r>
    <w:r w:rsidR="00836F7A" w:rsidRPr="00DA2CD7">
      <w:rPr>
        <w:sz w:val="28"/>
        <w:szCs w:val="28"/>
      </w:rPr>
      <w:instrText xml:space="preserve"> TIME \@ "MMMM </w:instrText>
    </w:r>
    <w:r w:rsidR="008F0876" w:rsidRPr="00DA2CD7">
      <w:rPr>
        <w:sz w:val="28"/>
        <w:szCs w:val="28"/>
      </w:rPr>
      <w:instrText>yy</w:instrText>
    </w:r>
    <w:r w:rsidR="00836F7A" w:rsidRPr="00DA2CD7">
      <w:rPr>
        <w:sz w:val="28"/>
        <w:szCs w:val="28"/>
      </w:rPr>
      <w:instrText xml:space="preserve">yy" </w:instrText>
    </w:r>
    <w:r w:rsidR="00836F7A" w:rsidRPr="00DA2CD7">
      <w:rPr>
        <w:sz w:val="28"/>
        <w:szCs w:val="28"/>
      </w:rPr>
      <w:fldChar w:fldCharType="separate"/>
    </w:r>
    <w:proofErr w:type="spellStart"/>
    <w:r w:rsidR="00636E03" w:rsidRPr="00DA2CD7">
      <w:rPr>
        <w:sz w:val="28"/>
        <w:szCs w:val="28"/>
      </w:rPr>
      <w:t>juni</w:t>
    </w:r>
    <w:proofErr w:type="spellEnd"/>
    <w:r w:rsidR="00636E03" w:rsidRPr="00DA2CD7">
      <w:rPr>
        <w:sz w:val="28"/>
        <w:szCs w:val="28"/>
      </w:rPr>
      <w:t xml:space="preserve"> 2025</w:t>
    </w:r>
    <w:r w:rsidR="00836F7A" w:rsidRPr="00DA2CD7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163BB"/>
    <w:multiLevelType w:val="hybridMultilevel"/>
    <w:tmpl w:val="8FC2AD70"/>
    <w:lvl w:ilvl="0" w:tplc="DC240B0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619A9"/>
    <w:multiLevelType w:val="multilevel"/>
    <w:tmpl w:val="0809001D"/>
    <w:styleLink w:val="Numberedlist"/>
    <w:lvl w:ilvl="0">
      <w:start w:val="1"/>
      <w:numFmt w:val="decimal"/>
      <w:lvlText w:val="%1"/>
      <w:lvlJc w:val="left"/>
      <w:pPr>
        <w:ind w:left="360" w:hanging="360"/>
      </w:pPr>
      <w:rPr>
        <w:rFonts w:ascii="Roboto" w:hAnsi="Roboto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A0226DD"/>
    <w:multiLevelType w:val="hybridMultilevel"/>
    <w:tmpl w:val="3E2C95C6"/>
    <w:lvl w:ilvl="0" w:tplc="DC240B0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1A7A5F"/>
    <w:multiLevelType w:val="hybridMultilevel"/>
    <w:tmpl w:val="A8CC3328"/>
    <w:lvl w:ilvl="0" w:tplc="DC240B0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9D03DA"/>
    <w:multiLevelType w:val="hybridMultilevel"/>
    <w:tmpl w:val="D674D4DE"/>
    <w:lvl w:ilvl="0" w:tplc="DC240B0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505227">
    <w:abstractNumId w:val="1"/>
  </w:num>
  <w:num w:numId="2" w16cid:durableId="1956977745">
    <w:abstractNumId w:val="0"/>
  </w:num>
  <w:num w:numId="3" w16cid:durableId="1116681204">
    <w:abstractNumId w:val="3"/>
  </w:num>
  <w:num w:numId="4" w16cid:durableId="684524825">
    <w:abstractNumId w:val="2"/>
  </w:num>
  <w:num w:numId="5" w16cid:durableId="10208562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D62"/>
    <w:rsid w:val="00005FE4"/>
    <w:rsid w:val="00010566"/>
    <w:rsid w:val="0006632D"/>
    <w:rsid w:val="000B0BBE"/>
    <w:rsid w:val="000B35E3"/>
    <w:rsid w:val="000E23B5"/>
    <w:rsid w:val="00121D92"/>
    <w:rsid w:val="00144644"/>
    <w:rsid w:val="00147079"/>
    <w:rsid w:val="001619A6"/>
    <w:rsid w:val="00185697"/>
    <w:rsid w:val="001914E7"/>
    <w:rsid w:val="001A5BEB"/>
    <w:rsid w:val="001C375F"/>
    <w:rsid w:val="0022004F"/>
    <w:rsid w:val="002326C7"/>
    <w:rsid w:val="00253E6E"/>
    <w:rsid w:val="0028610B"/>
    <w:rsid w:val="002B4DA6"/>
    <w:rsid w:val="00380E21"/>
    <w:rsid w:val="003C7324"/>
    <w:rsid w:val="003F257A"/>
    <w:rsid w:val="0041034C"/>
    <w:rsid w:val="00424035"/>
    <w:rsid w:val="00441BCF"/>
    <w:rsid w:val="00461A28"/>
    <w:rsid w:val="00463B32"/>
    <w:rsid w:val="00484E10"/>
    <w:rsid w:val="00491CB0"/>
    <w:rsid w:val="004F6D62"/>
    <w:rsid w:val="00513DFA"/>
    <w:rsid w:val="00515369"/>
    <w:rsid w:val="00540273"/>
    <w:rsid w:val="00574104"/>
    <w:rsid w:val="00632B8E"/>
    <w:rsid w:val="00636E03"/>
    <w:rsid w:val="00700150"/>
    <w:rsid w:val="0074223E"/>
    <w:rsid w:val="0074558E"/>
    <w:rsid w:val="00761C67"/>
    <w:rsid w:val="00777002"/>
    <w:rsid w:val="0079553C"/>
    <w:rsid w:val="00826FB3"/>
    <w:rsid w:val="00831DBA"/>
    <w:rsid w:val="00831EC1"/>
    <w:rsid w:val="00836F7A"/>
    <w:rsid w:val="0085112D"/>
    <w:rsid w:val="00852FFB"/>
    <w:rsid w:val="00865F58"/>
    <w:rsid w:val="0087096F"/>
    <w:rsid w:val="00882BD9"/>
    <w:rsid w:val="008C687B"/>
    <w:rsid w:val="008D2241"/>
    <w:rsid w:val="008F0876"/>
    <w:rsid w:val="008F686D"/>
    <w:rsid w:val="0091281A"/>
    <w:rsid w:val="00917F42"/>
    <w:rsid w:val="00921542"/>
    <w:rsid w:val="00994554"/>
    <w:rsid w:val="009C688D"/>
    <w:rsid w:val="009D6FC6"/>
    <w:rsid w:val="009D7B6C"/>
    <w:rsid w:val="009F27E6"/>
    <w:rsid w:val="00A45F7B"/>
    <w:rsid w:val="00AB570B"/>
    <w:rsid w:val="00AD0F10"/>
    <w:rsid w:val="00AE4BCD"/>
    <w:rsid w:val="00B44061"/>
    <w:rsid w:val="00BD514A"/>
    <w:rsid w:val="00C32792"/>
    <w:rsid w:val="00C4133A"/>
    <w:rsid w:val="00C50F95"/>
    <w:rsid w:val="00C756F1"/>
    <w:rsid w:val="00C87C82"/>
    <w:rsid w:val="00C901E6"/>
    <w:rsid w:val="00CA6434"/>
    <w:rsid w:val="00CC2639"/>
    <w:rsid w:val="00CC351C"/>
    <w:rsid w:val="00D242C7"/>
    <w:rsid w:val="00D308EE"/>
    <w:rsid w:val="00D45C9F"/>
    <w:rsid w:val="00D72B21"/>
    <w:rsid w:val="00D84B55"/>
    <w:rsid w:val="00D9266C"/>
    <w:rsid w:val="00DA2CD7"/>
    <w:rsid w:val="00DA66A4"/>
    <w:rsid w:val="00DB4238"/>
    <w:rsid w:val="00DB4CD5"/>
    <w:rsid w:val="00E01700"/>
    <w:rsid w:val="00E11407"/>
    <w:rsid w:val="00E25F97"/>
    <w:rsid w:val="00E40788"/>
    <w:rsid w:val="00E4112B"/>
    <w:rsid w:val="00EE48D0"/>
    <w:rsid w:val="00EE74D0"/>
    <w:rsid w:val="00F22713"/>
    <w:rsid w:val="00FD256A"/>
    <w:rsid w:val="00FD4A85"/>
    <w:rsid w:val="00FE145B"/>
    <w:rsid w:val="00FE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34A1C3"/>
  <w15:chartTrackingRefBased/>
  <w15:docId w15:val="{7E9240C9-20BD-415A-A599-76FFEB183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DA6"/>
    <w:rPr>
      <w:rFonts w:ascii="Barlow" w:hAnsi="Barlow"/>
      <w:color w:val="4D5F7E"/>
      <w:lang w:val="se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05F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05F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05F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05F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05F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05FE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05FE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05FE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05FE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Text50wide">
    <w:name w:val="Text (50% wide)"/>
    <w:basedOn w:val="Normal"/>
    <w:rsid w:val="00CC2639"/>
    <w:pPr>
      <w:spacing w:after="160" w:line="264" w:lineRule="auto"/>
    </w:pPr>
    <w:rPr>
      <w:rFonts w:ascii="Roboto" w:hAnsi="Roboto"/>
      <w:sz w:val="18"/>
      <w:szCs w:val="22"/>
      <w:lang w:val="nb-NO"/>
    </w:rPr>
  </w:style>
  <w:style w:type="numbering" w:customStyle="1" w:styleId="Numberedlist">
    <w:name w:val="Numbered list"/>
    <w:basedOn w:val="Ingenliste"/>
    <w:uiPriority w:val="99"/>
    <w:rsid w:val="00A45F7B"/>
    <w:pPr>
      <w:numPr>
        <w:numId w:val="1"/>
      </w:numPr>
    </w:pPr>
  </w:style>
  <w:style w:type="paragraph" w:customStyle="1" w:styleId="NumerertlistealaVitikka">
    <w:name w:val="Numerert liste ala Vitikka"/>
    <w:basedOn w:val="Normal"/>
    <w:uiPriority w:val="99"/>
    <w:qFormat/>
    <w:rsid w:val="00A45F7B"/>
    <w:pPr>
      <w:tabs>
        <w:tab w:val="left" w:pos="0"/>
        <w:tab w:val="left" w:pos="227"/>
      </w:tabs>
      <w:suppressAutoHyphens/>
      <w:autoSpaceDE w:val="0"/>
      <w:autoSpaceDN w:val="0"/>
      <w:adjustRightInd w:val="0"/>
      <w:spacing w:line="260" w:lineRule="atLeast"/>
      <w:ind w:left="312" w:hanging="85"/>
      <w:textAlignment w:val="center"/>
    </w:pPr>
    <w:rPr>
      <w:rFonts w:ascii="Roboto" w:hAnsi="Roboto" w:cs="Roboto"/>
      <w:color w:val="000000"/>
      <w:kern w:val="0"/>
      <w:sz w:val="18"/>
      <w:szCs w:val="18"/>
      <w:lang w:val="nb-NO"/>
    </w:rPr>
  </w:style>
  <w:style w:type="paragraph" w:customStyle="1" w:styleId="Ingress-v">
    <w:name w:val="Ingress - v"/>
    <w:basedOn w:val="Normal"/>
    <w:autoRedefine/>
    <w:rsid w:val="00921542"/>
    <w:pPr>
      <w:suppressAutoHyphens/>
      <w:autoSpaceDE w:val="0"/>
      <w:autoSpaceDN w:val="0"/>
      <w:adjustRightInd w:val="0"/>
      <w:spacing w:line="220" w:lineRule="atLeast"/>
      <w:textAlignment w:val="center"/>
    </w:pPr>
    <w:rPr>
      <w:rFonts w:ascii="Roboto" w:hAnsi="Roboto" w:cs="Roboto-Medium"/>
      <w:b/>
      <w:bCs/>
      <w:color w:val="000000"/>
      <w:kern w:val="0"/>
      <w:sz w:val="20"/>
      <w:szCs w:val="20"/>
      <w:lang w:val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05F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005F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05F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05FE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05FE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05FE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05FE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05FE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05FE4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005FE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05F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05FE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05F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005F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05FE4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005FE4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005FE4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05F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05FE4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005FE4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836F7A"/>
    <w:pPr>
      <w:tabs>
        <w:tab w:val="center" w:pos="4513"/>
        <w:tab w:val="right" w:pos="902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36F7A"/>
  </w:style>
  <w:style w:type="paragraph" w:styleId="Bunntekst">
    <w:name w:val="footer"/>
    <w:basedOn w:val="Normal"/>
    <w:link w:val="BunntekstTegn"/>
    <w:uiPriority w:val="99"/>
    <w:unhideWhenUsed/>
    <w:rsid w:val="00836F7A"/>
    <w:pPr>
      <w:tabs>
        <w:tab w:val="center" w:pos="4513"/>
        <w:tab w:val="right" w:pos="902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36F7A"/>
  </w:style>
  <w:style w:type="character" w:styleId="Plassholdertekst">
    <w:name w:val="Placeholder Text"/>
    <w:basedOn w:val="Standardskriftforavsnitt"/>
    <w:uiPriority w:val="99"/>
    <w:semiHidden/>
    <w:rsid w:val="001C375F"/>
    <w:rPr>
      <w:color w:val="666666"/>
    </w:rPr>
  </w:style>
  <w:style w:type="character" w:customStyle="1" w:styleId="Fieldstyles">
    <w:name w:val="Field styles"/>
    <w:basedOn w:val="Standardskriftforavsnitt"/>
    <w:uiPriority w:val="1"/>
    <w:rsid w:val="001C375F"/>
    <w:rPr>
      <w:rFonts w:ascii="Barlow SemiBold" w:hAnsi="Barlow SemiBol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5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5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9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5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3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0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7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steng\AppData\Local\Temp\fc584b43-7f2d-4695-bf49-10773c17d36d_Forsidemaler_arvu.zip.36d\Forsidemal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Forsidemal 2</Template>
  <TotalTime>278</TotalTime>
  <Pages>11</Pages>
  <Words>1524</Words>
  <Characters>8082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Risten Marja Anne Gaup</dc:creator>
  <cp:keywords/>
  <dc:description/>
  <cp:lastModifiedBy>Risten Marja Anne Johansdatter Gaup</cp:lastModifiedBy>
  <cp:revision>56</cp:revision>
  <dcterms:created xsi:type="dcterms:W3CDTF">2025-06-30T06:38:00Z</dcterms:created>
  <dcterms:modified xsi:type="dcterms:W3CDTF">2025-06-30T12:08:00Z</dcterms:modified>
</cp:coreProperties>
</file>