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9DA46" w14:textId="77777777" w:rsidR="001C375F" w:rsidRPr="00105434" w:rsidRDefault="001C375F"/>
    <w:p w14:paraId="57278D04" w14:textId="77777777" w:rsidR="001C375F" w:rsidRPr="00105434" w:rsidRDefault="00E25F97">
      <w:r w:rsidRPr="00105434">
        <w:drawing>
          <wp:anchor distT="0" distB="0" distL="114300" distR="114300" simplePos="0" relativeHeight="251666432" behindDoc="0" locked="0" layoutInCell="1" allowOverlap="1" wp14:anchorId="508C4706" wp14:editId="308D9656">
            <wp:simplePos x="0" y="0"/>
            <wp:positionH relativeFrom="column">
              <wp:posOffset>-596265</wp:posOffset>
            </wp:positionH>
            <wp:positionV relativeFrom="paragraph">
              <wp:posOffset>9707448</wp:posOffset>
            </wp:positionV>
            <wp:extent cx="7891200" cy="10904400"/>
            <wp:effectExtent l="0" t="0" r="0" b="5080"/>
            <wp:wrapNone/>
            <wp:docPr id="18252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2728" name=""/>
                    <pic:cNvPicPr/>
                  </pic:nvPicPr>
                  <pic:blipFill>
                    <a:blip r:embed="rId7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200" cy="109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9A746" w14:textId="77777777" w:rsidR="00FE4C55" w:rsidRPr="00105434" w:rsidRDefault="00FE4C55" w:rsidP="00FE4C55"/>
    <w:p w14:paraId="4172F395" w14:textId="77777777" w:rsidR="00FE4C55" w:rsidRPr="00105434" w:rsidRDefault="00FE4C55" w:rsidP="00FE4C55"/>
    <w:p w14:paraId="71F77C15" w14:textId="77777777" w:rsidR="00FE4C55" w:rsidRPr="00105434" w:rsidRDefault="00FE4C55" w:rsidP="00FE4C55"/>
    <w:p w14:paraId="3E60337B" w14:textId="77777777" w:rsidR="00FE4C55" w:rsidRPr="00105434" w:rsidRDefault="00FE145B" w:rsidP="00FE4C55">
      <w:r w:rsidRPr="00105434">
        <w:drawing>
          <wp:anchor distT="0" distB="0" distL="114300" distR="114300" simplePos="0" relativeHeight="251658240" behindDoc="0" locked="0" layoutInCell="1" allowOverlap="0" wp14:anchorId="42CD1CF6" wp14:editId="51DCDA4A">
            <wp:simplePos x="0" y="0"/>
            <wp:positionH relativeFrom="page">
              <wp:posOffset>3593990</wp:posOffset>
            </wp:positionH>
            <wp:positionV relativeFrom="page">
              <wp:posOffset>1979875</wp:posOffset>
            </wp:positionV>
            <wp:extent cx="4854102" cy="485410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102" cy="4854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3C749" w14:textId="77777777" w:rsidR="00FE4C55" w:rsidRPr="00105434" w:rsidRDefault="00FE4C55" w:rsidP="00FE4C55"/>
    <w:p w14:paraId="2520E794" w14:textId="77777777" w:rsidR="00FE4C55" w:rsidRPr="00105434" w:rsidRDefault="00FE4C55" w:rsidP="00FE4C55"/>
    <w:p w14:paraId="7A60EB1C" w14:textId="77777777" w:rsidR="00FE4C55" w:rsidRPr="00105434" w:rsidRDefault="00FE4C55" w:rsidP="00FE4C55"/>
    <w:p w14:paraId="732882E9" w14:textId="77777777" w:rsidR="00FE4C55" w:rsidRPr="00105434" w:rsidRDefault="00FE4C55" w:rsidP="00FE4C55"/>
    <w:p w14:paraId="74331AA7" w14:textId="77777777" w:rsidR="00FE4C55" w:rsidRPr="00105434" w:rsidRDefault="00FE4C55" w:rsidP="00FE4C55"/>
    <w:p w14:paraId="67927C2A" w14:textId="77777777" w:rsidR="00FE4C55" w:rsidRPr="00105434" w:rsidRDefault="00FE4C55" w:rsidP="00FE4C55"/>
    <w:p w14:paraId="79B24F11" w14:textId="77777777" w:rsidR="00FE4C55" w:rsidRPr="00105434" w:rsidRDefault="00FE4C55" w:rsidP="00FE4C55"/>
    <w:p w14:paraId="48902A06" w14:textId="77777777" w:rsidR="00FE4C55" w:rsidRPr="00105434" w:rsidRDefault="00FE4C55" w:rsidP="00FE4C55"/>
    <w:p w14:paraId="5DA902EB" w14:textId="77777777" w:rsidR="00FE4C55" w:rsidRPr="00105434" w:rsidRDefault="00FE4C55" w:rsidP="00FE4C55"/>
    <w:p w14:paraId="37E1C9F0" w14:textId="77777777" w:rsidR="00FE4C55" w:rsidRPr="00105434" w:rsidRDefault="00FE4C55" w:rsidP="00FE4C55"/>
    <w:p w14:paraId="6C0CCA7C" w14:textId="77777777" w:rsidR="00FE4C55" w:rsidRPr="00105434" w:rsidRDefault="00FE4C55" w:rsidP="00FE4C55"/>
    <w:p w14:paraId="41C0F022" w14:textId="77777777" w:rsidR="00FE4C55" w:rsidRPr="00105434" w:rsidRDefault="00FE4C55" w:rsidP="00FE4C55"/>
    <w:p w14:paraId="21C91036" w14:textId="77777777" w:rsidR="00FE4C55" w:rsidRPr="00105434" w:rsidRDefault="00FE4C55" w:rsidP="00FE4C55"/>
    <w:p w14:paraId="397FA283" w14:textId="77777777" w:rsidR="00FE4C55" w:rsidRPr="00105434" w:rsidRDefault="00FE4C55" w:rsidP="00FE4C55"/>
    <w:p w14:paraId="708A4C96" w14:textId="77777777" w:rsidR="00FE4C55" w:rsidRPr="00105434" w:rsidRDefault="00FE4C55" w:rsidP="00FE4C55"/>
    <w:p w14:paraId="04A8FDE6" w14:textId="77777777" w:rsidR="00FE4C55" w:rsidRPr="00105434" w:rsidRDefault="00FE4C55" w:rsidP="00FE4C55"/>
    <w:p w14:paraId="62210724" w14:textId="77777777" w:rsidR="00FE4C55" w:rsidRPr="00105434" w:rsidRDefault="00FE4C55" w:rsidP="00FE4C55"/>
    <w:p w14:paraId="281BDED3" w14:textId="77777777" w:rsidR="00FE4C55" w:rsidRPr="00105434" w:rsidRDefault="00FE4C55" w:rsidP="00FE4C55"/>
    <w:p w14:paraId="504009F6" w14:textId="77777777" w:rsidR="00FE4C55" w:rsidRPr="00105434" w:rsidRDefault="00FE4C55" w:rsidP="00FE4C55"/>
    <w:p w14:paraId="43CAFCE1" w14:textId="77777777" w:rsidR="00FE4C55" w:rsidRPr="00105434" w:rsidRDefault="00FE4C55" w:rsidP="00FE4C55"/>
    <w:p w14:paraId="5D542DC3" w14:textId="77777777" w:rsidR="00FE4C55" w:rsidRPr="00105434" w:rsidRDefault="00FE4C55" w:rsidP="00FE4C55"/>
    <w:p w14:paraId="016C6C82" w14:textId="77777777" w:rsidR="00FE4C55" w:rsidRPr="00105434" w:rsidRDefault="00FE4C55" w:rsidP="00FE4C55"/>
    <w:p w14:paraId="378B6276" w14:textId="77777777" w:rsidR="00FE4C55" w:rsidRPr="00105434" w:rsidRDefault="00FE4C55" w:rsidP="00FE4C55"/>
    <w:p w14:paraId="794D1B49" w14:textId="77777777" w:rsidR="00FE4C55" w:rsidRPr="00105434" w:rsidRDefault="00FE4C55" w:rsidP="00FE4C55"/>
    <w:p w14:paraId="4074BB9D" w14:textId="77777777" w:rsidR="00105434" w:rsidRDefault="00105434" w:rsidP="00FE4C55">
      <w:pPr>
        <w:tabs>
          <w:tab w:val="left" w:pos="1271"/>
        </w:tabs>
      </w:pPr>
    </w:p>
    <w:p w14:paraId="2C133948" w14:textId="77777777" w:rsidR="00105434" w:rsidRDefault="00105434" w:rsidP="00FE4C55">
      <w:pPr>
        <w:tabs>
          <w:tab w:val="left" w:pos="1271"/>
        </w:tabs>
      </w:pPr>
    </w:p>
    <w:p w14:paraId="4647F5E8" w14:textId="77777777" w:rsidR="00105434" w:rsidRPr="00DC2BAE" w:rsidRDefault="00105434" w:rsidP="00FE4C55">
      <w:pPr>
        <w:tabs>
          <w:tab w:val="left" w:pos="1271"/>
        </w:tabs>
        <w:rPr>
          <w:sz w:val="32"/>
          <w:szCs w:val="32"/>
        </w:rPr>
      </w:pPr>
    </w:p>
    <w:p w14:paraId="25CABE97" w14:textId="4363B822" w:rsidR="00105434" w:rsidRPr="00DC2BAE" w:rsidRDefault="00DC2BAE" w:rsidP="00DC2BAE">
      <w:pPr>
        <w:pStyle w:val="Tittel"/>
        <w:rPr>
          <w:sz w:val="96"/>
          <w:szCs w:val="96"/>
        </w:rPr>
      </w:pPr>
      <w:r w:rsidRPr="00DC2BAE">
        <w:rPr>
          <w:sz w:val="96"/>
          <w:szCs w:val="96"/>
        </w:rPr>
        <w:t>Árvádusteavsttat</w:t>
      </w:r>
    </w:p>
    <w:p w14:paraId="5234333F" w14:textId="185BBF89" w:rsidR="00DC2BAE" w:rsidRDefault="00DC2BAE" w:rsidP="00DC2BAE">
      <w:r w:rsidRPr="00DC2BAE">
        <w:rPr>
          <w:sz w:val="44"/>
          <w:szCs w:val="44"/>
        </w:rPr>
        <w:t xml:space="preserve">Ovdamearkat ja fasihtta </w:t>
      </w:r>
    </w:p>
    <w:p w14:paraId="56C747E8" w14:textId="77777777" w:rsidR="00105434" w:rsidRDefault="00105434" w:rsidP="00FE4C55">
      <w:pPr>
        <w:tabs>
          <w:tab w:val="left" w:pos="1271"/>
        </w:tabs>
      </w:pPr>
    </w:p>
    <w:p w14:paraId="4757A012" w14:textId="77777777" w:rsidR="00105434" w:rsidRDefault="00105434" w:rsidP="00FE4C55">
      <w:pPr>
        <w:tabs>
          <w:tab w:val="left" w:pos="1271"/>
        </w:tabs>
      </w:pPr>
    </w:p>
    <w:p w14:paraId="55E87AB7" w14:textId="77777777" w:rsidR="00105434" w:rsidRDefault="00105434" w:rsidP="00FE4C55">
      <w:pPr>
        <w:tabs>
          <w:tab w:val="left" w:pos="1271"/>
        </w:tabs>
      </w:pPr>
    </w:p>
    <w:p w14:paraId="11FFADB3" w14:textId="77777777" w:rsidR="00105434" w:rsidRDefault="00105434" w:rsidP="00FE4C55">
      <w:pPr>
        <w:tabs>
          <w:tab w:val="left" w:pos="1271"/>
        </w:tabs>
      </w:pPr>
    </w:p>
    <w:p w14:paraId="63B6DD0F" w14:textId="77777777" w:rsidR="00105434" w:rsidRDefault="00105434" w:rsidP="00FE4C55">
      <w:pPr>
        <w:tabs>
          <w:tab w:val="left" w:pos="1271"/>
        </w:tabs>
      </w:pPr>
    </w:p>
    <w:p w14:paraId="24B3DDCD" w14:textId="77777777" w:rsidR="00DC2BAE" w:rsidRDefault="00DC2BAE" w:rsidP="00FE4C55">
      <w:pPr>
        <w:tabs>
          <w:tab w:val="left" w:pos="1271"/>
        </w:tabs>
      </w:pPr>
    </w:p>
    <w:p w14:paraId="6067901E" w14:textId="77777777" w:rsidR="00105434" w:rsidRDefault="00105434" w:rsidP="00FE4C55">
      <w:pPr>
        <w:tabs>
          <w:tab w:val="left" w:pos="1271"/>
        </w:tabs>
      </w:pPr>
    </w:p>
    <w:p w14:paraId="1AB02621" w14:textId="77777777" w:rsidR="00105434" w:rsidRDefault="00105434" w:rsidP="00FE4C55">
      <w:pPr>
        <w:tabs>
          <w:tab w:val="left" w:pos="1271"/>
        </w:tabs>
      </w:pPr>
    </w:p>
    <w:p w14:paraId="26EEDA3D" w14:textId="17F160FB" w:rsidR="00F935BC" w:rsidRPr="00D01846" w:rsidRDefault="00F935BC" w:rsidP="00F935BC">
      <w:pPr>
        <w:pStyle w:val="Listeavsnitt"/>
        <w:numPr>
          <w:ilvl w:val="0"/>
          <w:numId w:val="2"/>
        </w:numPr>
        <w:tabs>
          <w:tab w:val="left" w:pos="1271"/>
        </w:tabs>
        <w:rPr>
          <w:b/>
          <w:bCs/>
        </w:rPr>
      </w:pPr>
      <w:r w:rsidRPr="00D01846">
        <w:rPr>
          <w:b/>
          <w:bCs/>
        </w:rPr>
        <w:lastRenderedPageBreak/>
        <w:t>Mii lean mun?</w:t>
      </w:r>
    </w:p>
    <w:p w14:paraId="34371301" w14:textId="77777777" w:rsidR="00F935BC" w:rsidRDefault="00F935BC" w:rsidP="00F935BC">
      <w:pPr>
        <w:tabs>
          <w:tab w:val="left" w:pos="1271"/>
        </w:tabs>
      </w:pPr>
    </w:p>
    <w:p w14:paraId="3FE0D3B9" w14:textId="77777777" w:rsidR="00F935BC" w:rsidRDefault="00F935BC" w:rsidP="00F935BC">
      <w:pPr>
        <w:tabs>
          <w:tab w:val="left" w:pos="1271"/>
        </w:tabs>
      </w:pPr>
      <w:r>
        <w:t xml:space="preserve">Mun in leat monnegárra. </w:t>
      </w:r>
    </w:p>
    <w:p w14:paraId="2F272930" w14:textId="77777777" w:rsidR="00F935BC" w:rsidRDefault="00F935BC" w:rsidP="00F935BC">
      <w:pPr>
        <w:tabs>
          <w:tab w:val="left" w:pos="1271"/>
        </w:tabs>
      </w:pPr>
      <w:r>
        <w:t xml:space="preserve">Muhto soaitán veahá sulastahttet monnegára, </w:t>
      </w:r>
    </w:p>
    <w:p w14:paraId="0C63ED22" w14:textId="77777777" w:rsidR="00F935BC" w:rsidRDefault="00F935BC" w:rsidP="00F935BC">
      <w:pPr>
        <w:tabs>
          <w:tab w:val="left" w:pos="1271"/>
        </w:tabs>
      </w:pPr>
      <w:r>
        <w:t xml:space="preserve">daningo mun maid galggan suddjet siskkoža. </w:t>
      </w:r>
    </w:p>
    <w:p w14:paraId="708CEAE5" w14:textId="77777777" w:rsidR="00F935BC" w:rsidRDefault="00F935BC" w:rsidP="00F935BC">
      <w:pPr>
        <w:tabs>
          <w:tab w:val="left" w:pos="1271"/>
        </w:tabs>
      </w:pPr>
      <w:r>
        <w:t xml:space="preserve">Mun áinnas vuolggán du fárrui tuvrii. </w:t>
      </w:r>
    </w:p>
    <w:p w14:paraId="691C4036" w14:textId="77777777" w:rsidR="00F935BC" w:rsidRDefault="00F935BC" w:rsidP="00F935BC">
      <w:pPr>
        <w:tabs>
          <w:tab w:val="left" w:pos="1271"/>
        </w:tabs>
      </w:pPr>
      <w:r>
        <w:t xml:space="preserve">Ávžžuhuvvo velá ahte geavahat mu tuvrras. </w:t>
      </w:r>
    </w:p>
    <w:p w14:paraId="7BD83C8B" w14:textId="77777777" w:rsidR="00F935BC" w:rsidRDefault="00F935BC" w:rsidP="00F935BC">
      <w:pPr>
        <w:tabs>
          <w:tab w:val="left" w:pos="1271"/>
        </w:tabs>
      </w:pPr>
      <w:r>
        <w:t xml:space="preserve">Láve goitge dáhpáhuvvat ahte mun bázán ruoktot. </w:t>
      </w:r>
    </w:p>
    <w:p w14:paraId="31979409" w14:textId="77777777" w:rsidR="00F935BC" w:rsidRDefault="00F935BC" w:rsidP="00F935BC">
      <w:pPr>
        <w:tabs>
          <w:tab w:val="left" w:pos="1271"/>
        </w:tabs>
      </w:pPr>
      <w:r>
        <w:t xml:space="preserve">Soaitá soames vajálduhtten mu váldit fárrui? </w:t>
      </w:r>
    </w:p>
    <w:p w14:paraId="1F16FAB5" w14:textId="77777777" w:rsidR="00F935BC" w:rsidRDefault="00F935BC" w:rsidP="00F935BC">
      <w:pPr>
        <w:tabs>
          <w:tab w:val="left" w:pos="1271"/>
        </w:tabs>
      </w:pPr>
      <w:r>
        <w:t xml:space="preserve">Soaitá soames jurddášit ahte mun billistan su vuoktahámi? </w:t>
      </w:r>
    </w:p>
    <w:p w14:paraId="4F9CB8A3" w14:textId="77777777" w:rsidR="00F935BC" w:rsidRDefault="00F935BC" w:rsidP="00F935BC">
      <w:pPr>
        <w:tabs>
          <w:tab w:val="left" w:pos="1271"/>
        </w:tabs>
      </w:pPr>
      <w:r>
        <w:t xml:space="preserve">Muhto, leat oallugat geat liikojit mu. </w:t>
      </w:r>
    </w:p>
    <w:p w14:paraId="4A64189C" w14:textId="77777777" w:rsidR="00F935BC" w:rsidRDefault="00F935BC" w:rsidP="00F935BC">
      <w:pPr>
        <w:tabs>
          <w:tab w:val="left" w:pos="1271"/>
        </w:tabs>
      </w:pPr>
      <w:r>
        <w:t xml:space="preserve">Geat jurddášit ahte mun lean tøffa. </w:t>
      </w:r>
    </w:p>
    <w:p w14:paraId="7D10F8E0" w14:textId="77777777" w:rsidR="00F935BC" w:rsidRDefault="00F935BC" w:rsidP="00F935BC">
      <w:pPr>
        <w:tabs>
          <w:tab w:val="left" w:pos="1271"/>
        </w:tabs>
      </w:pPr>
      <w:r>
        <w:t xml:space="preserve">Sii dihtet ahte mun suddjen sin deháleamos gorutoasi. </w:t>
      </w:r>
    </w:p>
    <w:p w14:paraId="0F28B246" w14:textId="77777777" w:rsidR="00F935BC" w:rsidRDefault="00F935BC" w:rsidP="00F935BC">
      <w:pPr>
        <w:tabs>
          <w:tab w:val="left" w:pos="1271"/>
        </w:tabs>
      </w:pPr>
      <w:r>
        <w:t xml:space="preserve">Don gal dáiddát mu coggalit go vuolggat sahkelásttit. </w:t>
      </w:r>
    </w:p>
    <w:p w14:paraId="274BD583" w14:textId="52C1E73B" w:rsidR="00F935BC" w:rsidRDefault="00F935BC" w:rsidP="00F935BC">
      <w:pPr>
        <w:tabs>
          <w:tab w:val="left" w:pos="1271"/>
        </w:tabs>
      </w:pPr>
      <w:r>
        <w:t xml:space="preserve">Mii lean mun?  </w:t>
      </w:r>
      <w:r w:rsidR="00D01846">
        <w:br/>
      </w:r>
    </w:p>
    <w:p w14:paraId="234AD144" w14:textId="1A3CEB1C" w:rsidR="00F935BC" w:rsidRDefault="00D01846" w:rsidP="00F935BC">
      <w:pPr>
        <w:tabs>
          <w:tab w:val="left" w:pos="1271"/>
        </w:tabs>
      </w:pPr>
      <w:r>
        <w:t>Vástádus:___________________________________</w:t>
      </w:r>
    </w:p>
    <w:p w14:paraId="084AECE8" w14:textId="77777777" w:rsidR="00F935BC" w:rsidRDefault="00F935BC" w:rsidP="00F935BC">
      <w:pPr>
        <w:tabs>
          <w:tab w:val="left" w:pos="1271"/>
        </w:tabs>
      </w:pPr>
      <w:r>
        <w:t xml:space="preserve"> </w:t>
      </w:r>
    </w:p>
    <w:p w14:paraId="3D6F3388" w14:textId="77777777" w:rsidR="00F935BC" w:rsidRDefault="00F935BC" w:rsidP="00F935BC">
      <w:pPr>
        <w:tabs>
          <w:tab w:val="left" w:pos="1271"/>
        </w:tabs>
      </w:pPr>
    </w:p>
    <w:p w14:paraId="6E18CB89" w14:textId="7DBAF0AA" w:rsidR="00F935BC" w:rsidRPr="00D01846" w:rsidRDefault="00F935BC" w:rsidP="00E715BB">
      <w:pPr>
        <w:pStyle w:val="Listeavsnitt"/>
        <w:numPr>
          <w:ilvl w:val="0"/>
          <w:numId w:val="2"/>
        </w:numPr>
        <w:tabs>
          <w:tab w:val="left" w:pos="1271"/>
        </w:tabs>
        <w:rPr>
          <w:b/>
          <w:bCs/>
        </w:rPr>
      </w:pPr>
      <w:r w:rsidRPr="00D01846">
        <w:rPr>
          <w:b/>
          <w:bCs/>
        </w:rPr>
        <w:t>Gos lean mun?</w:t>
      </w:r>
    </w:p>
    <w:p w14:paraId="48452C86" w14:textId="77777777" w:rsidR="00F935BC" w:rsidRDefault="00F935BC" w:rsidP="00F935BC">
      <w:pPr>
        <w:tabs>
          <w:tab w:val="left" w:pos="1271"/>
        </w:tabs>
      </w:pPr>
    </w:p>
    <w:p w14:paraId="20C9DDEF" w14:textId="77777777" w:rsidR="00F935BC" w:rsidRDefault="00F935BC" w:rsidP="00F935BC">
      <w:pPr>
        <w:tabs>
          <w:tab w:val="left" w:pos="1271"/>
        </w:tabs>
      </w:pPr>
      <w:r>
        <w:t xml:space="preserve">Dáppe lea hui olu olmmoš.  </w:t>
      </w:r>
    </w:p>
    <w:p w14:paraId="7B53D7B6" w14:textId="77777777" w:rsidR="00F935BC" w:rsidRDefault="00F935BC" w:rsidP="00F935BC">
      <w:pPr>
        <w:tabs>
          <w:tab w:val="left" w:pos="1271"/>
        </w:tabs>
      </w:pPr>
      <w:r>
        <w:t xml:space="preserve">Muhtiimat čuččot váldouvssa olggobeale, ja fáktejit. </w:t>
      </w:r>
    </w:p>
    <w:p w14:paraId="5A8762AB" w14:textId="77777777" w:rsidR="00F935BC" w:rsidRDefault="00F935BC" w:rsidP="00F935BC">
      <w:pPr>
        <w:tabs>
          <w:tab w:val="left" w:pos="1271"/>
        </w:tabs>
      </w:pPr>
      <w:r>
        <w:t xml:space="preserve">Muhtiimat vázzet olggobeale ja govvejit.  </w:t>
      </w:r>
    </w:p>
    <w:p w14:paraId="16E11636" w14:textId="77777777" w:rsidR="00F935BC" w:rsidRDefault="00F935BC" w:rsidP="00F935BC">
      <w:pPr>
        <w:tabs>
          <w:tab w:val="left" w:pos="1271"/>
        </w:tabs>
      </w:pPr>
      <w:r>
        <w:t xml:space="preserve">Ja, muhtiimat vázzet dan stuora fiinna gilvvagárdimis.  </w:t>
      </w:r>
    </w:p>
    <w:p w14:paraId="541DD229" w14:textId="77777777" w:rsidR="00F935BC" w:rsidRDefault="00F935BC" w:rsidP="00F935BC">
      <w:pPr>
        <w:tabs>
          <w:tab w:val="left" w:pos="1271"/>
        </w:tabs>
      </w:pPr>
      <w:r>
        <w:t xml:space="preserve">Dá ii leat dábálaš viessu. </w:t>
      </w:r>
    </w:p>
    <w:p w14:paraId="17143FBF" w14:textId="77777777" w:rsidR="00F935BC" w:rsidRDefault="00F935BC" w:rsidP="00F935BC">
      <w:pPr>
        <w:tabs>
          <w:tab w:val="left" w:pos="1271"/>
        </w:tabs>
      </w:pPr>
      <w:r>
        <w:t xml:space="preserve">Dá lea hui stuora viessu. </w:t>
      </w:r>
    </w:p>
    <w:p w14:paraId="7EDE357C" w14:textId="77777777" w:rsidR="00F935BC" w:rsidRDefault="00F935BC" w:rsidP="00F935BC">
      <w:pPr>
        <w:tabs>
          <w:tab w:val="left" w:pos="1271"/>
        </w:tabs>
      </w:pPr>
      <w:r>
        <w:t xml:space="preserve">Go viesu eaiggát lea ruovttus, de levgejit Norgga leavggain.  </w:t>
      </w:r>
    </w:p>
    <w:p w14:paraId="2DB6D19B" w14:textId="77777777" w:rsidR="00F935BC" w:rsidRDefault="00F935BC" w:rsidP="00F935BC">
      <w:pPr>
        <w:tabs>
          <w:tab w:val="left" w:pos="1271"/>
        </w:tabs>
      </w:pPr>
      <w:r>
        <w:t xml:space="preserve">Viessu man birra lea sáhka, lea Norgga oaivegávpogis,  </w:t>
      </w:r>
    </w:p>
    <w:p w14:paraId="5993EF04" w14:textId="77777777" w:rsidR="00F935BC" w:rsidRDefault="00F935BC" w:rsidP="00F935BC">
      <w:pPr>
        <w:tabs>
          <w:tab w:val="left" w:pos="1271"/>
        </w:tabs>
      </w:pPr>
      <w:r>
        <w:t xml:space="preserve">ja oidno dávjá TV:s.  </w:t>
      </w:r>
    </w:p>
    <w:p w14:paraId="1B453FC7" w14:textId="77777777" w:rsidR="00F935BC" w:rsidRDefault="00F935BC" w:rsidP="00F935BC">
      <w:pPr>
        <w:tabs>
          <w:tab w:val="left" w:pos="1271"/>
        </w:tabs>
      </w:pPr>
      <w:r>
        <w:t xml:space="preserve">Earenomážit miesemánu 17. beaivvi.  </w:t>
      </w:r>
    </w:p>
    <w:p w14:paraId="4AAC682B" w14:textId="77777777" w:rsidR="00F935BC" w:rsidRDefault="00F935BC" w:rsidP="00F935BC">
      <w:pPr>
        <w:tabs>
          <w:tab w:val="left" w:pos="1271"/>
        </w:tabs>
      </w:pPr>
      <w:r>
        <w:t xml:space="preserve">Dalle bohtet hui olu olbmot deike, ja viesu eaiggát </w:t>
      </w:r>
    </w:p>
    <w:p w14:paraId="53252046" w14:textId="77777777" w:rsidR="00F935BC" w:rsidRDefault="00F935BC" w:rsidP="00F935BC">
      <w:pPr>
        <w:tabs>
          <w:tab w:val="left" w:pos="1271"/>
        </w:tabs>
      </w:pPr>
      <w:r>
        <w:t xml:space="preserve">čuožžu balkoŋggas ja seavvá álbmogii.  </w:t>
      </w:r>
    </w:p>
    <w:p w14:paraId="544D4FE5" w14:textId="77777777" w:rsidR="00D01846" w:rsidRDefault="00F935BC" w:rsidP="00D01846">
      <w:pPr>
        <w:tabs>
          <w:tab w:val="left" w:pos="1271"/>
        </w:tabs>
      </w:pPr>
      <w:r>
        <w:t xml:space="preserve">Gos lean mun dál?  </w:t>
      </w:r>
      <w:r w:rsidR="00D01846">
        <w:br/>
      </w:r>
      <w:r w:rsidR="00D01846">
        <w:br/>
      </w:r>
      <w:r w:rsidR="00D01846">
        <w:t>Vástádus:___________________________________</w:t>
      </w:r>
    </w:p>
    <w:p w14:paraId="5253F16C" w14:textId="34FED471" w:rsidR="00F935BC" w:rsidRDefault="00F935BC" w:rsidP="00F935BC">
      <w:pPr>
        <w:tabs>
          <w:tab w:val="left" w:pos="1271"/>
        </w:tabs>
      </w:pPr>
    </w:p>
    <w:p w14:paraId="7961ADD3" w14:textId="77777777" w:rsidR="00F935BC" w:rsidRDefault="00F935BC" w:rsidP="00F935BC">
      <w:pPr>
        <w:tabs>
          <w:tab w:val="left" w:pos="1271"/>
        </w:tabs>
      </w:pPr>
    </w:p>
    <w:p w14:paraId="6AF85769" w14:textId="77777777" w:rsidR="00DC2BAE" w:rsidRDefault="00DC2BAE" w:rsidP="00F935BC">
      <w:pPr>
        <w:tabs>
          <w:tab w:val="left" w:pos="1271"/>
        </w:tabs>
      </w:pPr>
    </w:p>
    <w:p w14:paraId="761449CD" w14:textId="77777777" w:rsidR="00DC2BAE" w:rsidRDefault="00DC2BAE" w:rsidP="00F935BC">
      <w:pPr>
        <w:tabs>
          <w:tab w:val="left" w:pos="1271"/>
        </w:tabs>
      </w:pPr>
    </w:p>
    <w:p w14:paraId="1CC397D6" w14:textId="77777777" w:rsidR="00DC2BAE" w:rsidRDefault="00DC2BAE" w:rsidP="00F935BC">
      <w:pPr>
        <w:tabs>
          <w:tab w:val="left" w:pos="1271"/>
        </w:tabs>
      </w:pPr>
    </w:p>
    <w:p w14:paraId="491E426A" w14:textId="77777777" w:rsidR="00DC2BAE" w:rsidRDefault="00DC2BAE" w:rsidP="00F935BC">
      <w:pPr>
        <w:tabs>
          <w:tab w:val="left" w:pos="1271"/>
        </w:tabs>
      </w:pPr>
    </w:p>
    <w:p w14:paraId="36A91D99" w14:textId="77777777" w:rsidR="00DC2BAE" w:rsidRDefault="00DC2BAE" w:rsidP="00F935BC">
      <w:pPr>
        <w:tabs>
          <w:tab w:val="left" w:pos="1271"/>
        </w:tabs>
      </w:pPr>
    </w:p>
    <w:p w14:paraId="2EDFB085" w14:textId="77777777" w:rsidR="00DC2BAE" w:rsidRDefault="00DC2BAE" w:rsidP="00F935BC">
      <w:pPr>
        <w:tabs>
          <w:tab w:val="left" w:pos="1271"/>
        </w:tabs>
      </w:pPr>
    </w:p>
    <w:p w14:paraId="14511E52" w14:textId="77777777" w:rsidR="00DC2BAE" w:rsidRDefault="00DC2BAE" w:rsidP="00F935BC">
      <w:pPr>
        <w:tabs>
          <w:tab w:val="left" w:pos="1271"/>
        </w:tabs>
      </w:pPr>
    </w:p>
    <w:p w14:paraId="639D81B5" w14:textId="77777777" w:rsidR="00DC2BAE" w:rsidRDefault="00DC2BAE" w:rsidP="00F935BC">
      <w:pPr>
        <w:tabs>
          <w:tab w:val="left" w:pos="1271"/>
        </w:tabs>
      </w:pPr>
    </w:p>
    <w:p w14:paraId="276C2109" w14:textId="77777777" w:rsidR="00DC2BAE" w:rsidRDefault="00DC2BAE" w:rsidP="00F935BC">
      <w:pPr>
        <w:tabs>
          <w:tab w:val="left" w:pos="1271"/>
        </w:tabs>
      </w:pPr>
    </w:p>
    <w:p w14:paraId="711A1ED5" w14:textId="77777777" w:rsidR="00DC2BAE" w:rsidRDefault="00DC2BAE" w:rsidP="00F935BC">
      <w:pPr>
        <w:tabs>
          <w:tab w:val="left" w:pos="1271"/>
        </w:tabs>
      </w:pPr>
    </w:p>
    <w:p w14:paraId="33565F94" w14:textId="04E13AF5" w:rsidR="00F935BC" w:rsidRPr="00D01846" w:rsidRDefault="00F935BC" w:rsidP="00E715BB">
      <w:pPr>
        <w:pStyle w:val="Listeavsnitt"/>
        <w:numPr>
          <w:ilvl w:val="0"/>
          <w:numId w:val="2"/>
        </w:numPr>
        <w:tabs>
          <w:tab w:val="left" w:pos="1271"/>
        </w:tabs>
        <w:rPr>
          <w:b/>
          <w:bCs/>
        </w:rPr>
      </w:pPr>
      <w:r w:rsidRPr="00D01846">
        <w:rPr>
          <w:b/>
          <w:bCs/>
        </w:rPr>
        <w:lastRenderedPageBreak/>
        <w:t xml:space="preserve">Mii lean mun? </w:t>
      </w:r>
    </w:p>
    <w:p w14:paraId="139D8836" w14:textId="77777777" w:rsidR="00F935BC" w:rsidRDefault="00F935BC" w:rsidP="00F935BC">
      <w:pPr>
        <w:tabs>
          <w:tab w:val="left" w:pos="1271"/>
        </w:tabs>
      </w:pPr>
    </w:p>
    <w:p w14:paraId="1D7F321F" w14:textId="77777777" w:rsidR="00F935BC" w:rsidRDefault="00F935BC" w:rsidP="00F935BC">
      <w:pPr>
        <w:tabs>
          <w:tab w:val="left" w:pos="1271"/>
        </w:tabs>
      </w:pPr>
      <w:r>
        <w:t xml:space="preserve">Mus sáhttá leat váikke makkár ivdni ja váikke makkár minsttar. </w:t>
      </w:r>
    </w:p>
    <w:p w14:paraId="33B29313" w14:textId="77777777" w:rsidR="00F935BC" w:rsidRDefault="00F935BC" w:rsidP="00F935BC">
      <w:pPr>
        <w:tabs>
          <w:tab w:val="left" w:pos="1271"/>
        </w:tabs>
      </w:pPr>
      <w:r>
        <w:t xml:space="preserve">Dábálaččat gal lean alit. </w:t>
      </w:r>
    </w:p>
    <w:p w14:paraId="64C10223" w14:textId="77777777" w:rsidR="00F935BC" w:rsidRDefault="00F935BC" w:rsidP="00F935BC">
      <w:pPr>
        <w:tabs>
          <w:tab w:val="left" w:pos="1271"/>
        </w:tabs>
      </w:pPr>
      <w:r>
        <w:t xml:space="preserve">Dolin lávejedje mu atnit beaivválaččat. </w:t>
      </w:r>
    </w:p>
    <w:p w14:paraId="5B7BE86E" w14:textId="77777777" w:rsidR="00F935BC" w:rsidRDefault="00F935BC" w:rsidP="00F935BC">
      <w:pPr>
        <w:tabs>
          <w:tab w:val="left" w:pos="1271"/>
        </w:tabs>
      </w:pPr>
      <w:r>
        <w:t xml:space="preserve">Dán áigge mun čiŋahan du go dan háliidat. </w:t>
      </w:r>
    </w:p>
    <w:p w14:paraId="3B90BD7F" w14:textId="77777777" w:rsidR="00F935BC" w:rsidRDefault="00F935BC" w:rsidP="00F935BC">
      <w:pPr>
        <w:tabs>
          <w:tab w:val="left" w:pos="1271"/>
        </w:tabs>
      </w:pPr>
      <w:r>
        <w:t xml:space="preserve">Mun boađán máŋgga hámis. </w:t>
      </w:r>
    </w:p>
    <w:p w14:paraId="3AC27C71" w14:textId="77777777" w:rsidR="00F935BC" w:rsidRDefault="00F935BC" w:rsidP="00F935BC">
      <w:pPr>
        <w:tabs>
          <w:tab w:val="left" w:pos="1271"/>
        </w:tabs>
      </w:pPr>
      <w:r>
        <w:t xml:space="preserve">Muhtomin lean ráhkaduvvon nieiddaide, ja  </w:t>
      </w:r>
    </w:p>
    <w:p w14:paraId="522CC395" w14:textId="77777777" w:rsidR="00F935BC" w:rsidRDefault="00F935BC" w:rsidP="00F935BC">
      <w:pPr>
        <w:tabs>
          <w:tab w:val="left" w:pos="1271"/>
        </w:tabs>
      </w:pPr>
      <w:r>
        <w:t xml:space="preserve">muhtomin lean ráhkaduvvon bártniide. </w:t>
      </w:r>
    </w:p>
    <w:p w14:paraId="1A57FE60" w14:textId="77777777" w:rsidR="00F935BC" w:rsidRDefault="00F935BC" w:rsidP="00F935BC">
      <w:pPr>
        <w:tabs>
          <w:tab w:val="left" w:pos="1271"/>
        </w:tabs>
      </w:pPr>
      <w:r>
        <w:t xml:space="preserve">Mun velá muitalan guđe guvlui don ja du sohka gullá.  </w:t>
      </w:r>
    </w:p>
    <w:p w14:paraId="3CC67B26" w14:textId="77777777" w:rsidR="00F935BC" w:rsidRDefault="00F935BC" w:rsidP="00F935BC">
      <w:pPr>
        <w:tabs>
          <w:tab w:val="left" w:pos="1271"/>
        </w:tabs>
      </w:pPr>
      <w:r>
        <w:t xml:space="preserve">Juogo dieđát mii mun lean?  </w:t>
      </w:r>
    </w:p>
    <w:p w14:paraId="256F2537" w14:textId="77777777" w:rsidR="00F935BC" w:rsidRDefault="00F935BC" w:rsidP="00F935BC">
      <w:pPr>
        <w:tabs>
          <w:tab w:val="left" w:pos="1271"/>
        </w:tabs>
      </w:pPr>
      <w:r>
        <w:t xml:space="preserve">Jus it dieđe, de sáhtán muitalit makkár oasit mus lea! </w:t>
      </w:r>
    </w:p>
    <w:p w14:paraId="33F3829A" w14:textId="77777777" w:rsidR="00F935BC" w:rsidRDefault="00F935BC" w:rsidP="00F935BC">
      <w:pPr>
        <w:tabs>
          <w:tab w:val="left" w:pos="1271"/>
        </w:tabs>
      </w:pPr>
      <w:r>
        <w:t xml:space="preserve">Healbmi. </w:t>
      </w:r>
    </w:p>
    <w:p w14:paraId="1FE61CB2" w14:textId="77777777" w:rsidR="00F935BC" w:rsidRDefault="00F935BC" w:rsidP="00F935BC">
      <w:pPr>
        <w:tabs>
          <w:tab w:val="left" w:pos="1271"/>
        </w:tabs>
      </w:pPr>
      <w:r>
        <w:t xml:space="preserve">Gáiddat. </w:t>
      </w:r>
    </w:p>
    <w:p w14:paraId="59E7AED5" w14:textId="77777777" w:rsidR="00F935BC" w:rsidRDefault="00F935BC" w:rsidP="00F935BC">
      <w:pPr>
        <w:tabs>
          <w:tab w:val="left" w:pos="1271"/>
        </w:tabs>
      </w:pPr>
      <w:r>
        <w:t xml:space="preserve">Soadjegeažit. </w:t>
      </w:r>
    </w:p>
    <w:p w14:paraId="24511C00" w14:textId="77777777" w:rsidR="00D01846" w:rsidRDefault="00F935BC" w:rsidP="00D01846">
      <w:pPr>
        <w:tabs>
          <w:tab w:val="left" w:pos="1271"/>
        </w:tabs>
      </w:pPr>
      <w:r>
        <w:t xml:space="preserve">Ohcá. </w:t>
      </w:r>
      <w:r w:rsidR="00D01846">
        <w:br/>
      </w:r>
      <w:r w:rsidR="00D01846">
        <w:br/>
      </w:r>
      <w:r w:rsidR="00D01846">
        <w:t>Vástádus:___________________________________</w:t>
      </w:r>
    </w:p>
    <w:p w14:paraId="282AF6E0" w14:textId="56ABEE63" w:rsidR="00F935BC" w:rsidRDefault="00F935BC" w:rsidP="00F935BC">
      <w:pPr>
        <w:tabs>
          <w:tab w:val="left" w:pos="1271"/>
        </w:tabs>
      </w:pPr>
    </w:p>
    <w:p w14:paraId="134DAC85" w14:textId="77777777" w:rsidR="00F935BC" w:rsidRDefault="00F935BC" w:rsidP="00F935BC">
      <w:pPr>
        <w:tabs>
          <w:tab w:val="left" w:pos="1271"/>
        </w:tabs>
      </w:pPr>
      <w:r>
        <w:t xml:space="preserve"> </w:t>
      </w:r>
    </w:p>
    <w:p w14:paraId="25E02630" w14:textId="77777777" w:rsidR="00F935BC" w:rsidRDefault="00F935BC" w:rsidP="00F935BC">
      <w:pPr>
        <w:tabs>
          <w:tab w:val="left" w:pos="1271"/>
        </w:tabs>
      </w:pPr>
    </w:p>
    <w:p w14:paraId="2325B7EF" w14:textId="0396C47D" w:rsidR="00F935BC" w:rsidRPr="00D01846" w:rsidRDefault="00F935BC" w:rsidP="00E715BB">
      <w:pPr>
        <w:pStyle w:val="Listeavsnitt"/>
        <w:numPr>
          <w:ilvl w:val="0"/>
          <w:numId w:val="2"/>
        </w:numPr>
        <w:tabs>
          <w:tab w:val="left" w:pos="1271"/>
        </w:tabs>
        <w:rPr>
          <w:b/>
          <w:bCs/>
        </w:rPr>
      </w:pPr>
      <w:r w:rsidRPr="00D01846">
        <w:rPr>
          <w:b/>
          <w:bCs/>
        </w:rPr>
        <w:t>Gii lean mun?</w:t>
      </w:r>
    </w:p>
    <w:p w14:paraId="790E2403" w14:textId="77777777" w:rsidR="00F935BC" w:rsidRDefault="00F935BC" w:rsidP="00F935BC">
      <w:pPr>
        <w:tabs>
          <w:tab w:val="left" w:pos="1271"/>
        </w:tabs>
      </w:pPr>
    </w:p>
    <w:p w14:paraId="2E887F47" w14:textId="77777777" w:rsidR="00F935BC" w:rsidRDefault="00F935BC" w:rsidP="00F935BC">
      <w:pPr>
        <w:tabs>
          <w:tab w:val="left" w:pos="1271"/>
        </w:tabs>
      </w:pPr>
      <w:r>
        <w:t xml:space="preserve">In leat nu fiinnis ja állu. </w:t>
      </w:r>
    </w:p>
    <w:p w14:paraId="458787C1" w14:textId="77777777" w:rsidR="00F935BC" w:rsidRDefault="00F935BC" w:rsidP="00F935BC">
      <w:pPr>
        <w:tabs>
          <w:tab w:val="left" w:pos="1271"/>
        </w:tabs>
      </w:pPr>
      <w:r>
        <w:t xml:space="preserve">Soaitá mus lea stuora gállu. </w:t>
      </w:r>
    </w:p>
    <w:p w14:paraId="7B6FE375" w14:textId="77777777" w:rsidR="00F935BC" w:rsidRDefault="00F935BC" w:rsidP="00F935BC">
      <w:pPr>
        <w:tabs>
          <w:tab w:val="left" w:pos="1271"/>
        </w:tabs>
      </w:pPr>
      <w:r>
        <w:t xml:space="preserve">Muhto, lea mus goit stuora skállu, </w:t>
      </w:r>
    </w:p>
    <w:p w14:paraId="0E75F25F" w14:textId="77777777" w:rsidR="00F935BC" w:rsidRDefault="00F935BC" w:rsidP="00F935BC">
      <w:pPr>
        <w:tabs>
          <w:tab w:val="left" w:pos="1271"/>
        </w:tabs>
      </w:pPr>
      <w:r>
        <w:t xml:space="preserve">ja hirbmat stuora nállu. </w:t>
      </w:r>
    </w:p>
    <w:p w14:paraId="5DDFEB85" w14:textId="77777777" w:rsidR="00F935BC" w:rsidRDefault="00F935BC" w:rsidP="00F935BC">
      <w:pPr>
        <w:tabs>
          <w:tab w:val="left" w:pos="1271"/>
        </w:tabs>
      </w:pPr>
      <w:r>
        <w:t xml:space="preserve">It don dáidde nu jállu, </w:t>
      </w:r>
    </w:p>
    <w:p w14:paraId="725B3251" w14:textId="77777777" w:rsidR="00F935BC" w:rsidRDefault="00F935BC" w:rsidP="00F935BC">
      <w:pPr>
        <w:tabs>
          <w:tab w:val="left" w:pos="1271"/>
        </w:tabs>
      </w:pPr>
      <w:r>
        <w:t xml:space="preserve">jus dakkáris go mus šaddá dutnje hállu. </w:t>
      </w:r>
    </w:p>
    <w:p w14:paraId="2FA647EF" w14:textId="2661124B" w:rsidR="00F935BC" w:rsidRDefault="00F935BC" w:rsidP="00F935BC">
      <w:pPr>
        <w:tabs>
          <w:tab w:val="left" w:pos="1271"/>
        </w:tabs>
      </w:pPr>
      <w:r>
        <w:t xml:space="preserve">Go mun lean okta stuora, fasttes ...... </w:t>
      </w:r>
      <w:r w:rsidR="00D01846">
        <w:br/>
      </w:r>
      <w:r w:rsidR="00D01846">
        <w:br/>
      </w:r>
      <w:r w:rsidR="00D01846" w:rsidRPr="00D01846">
        <w:t>Vástádus:___________________________________</w:t>
      </w:r>
    </w:p>
    <w:p w14:paraId="19227511" w14:textId="77777777" w:rsidR="00F935BC" w:rsidRDefault="00F935BC" w:rsidP="00F935BC">
      <w:pPr>
        <w:tabs>
          <w:tab w:val="left" w:pos="1271"/>
        </w:tabs>
      </w:pPr>
    </w:p>
    <w:p w14:paraId="59F1CD77" w14:textId="77777777" w:rsidR="00F935BC" w:rsidRDefault="00F935BC" w:rsidP="00F935BC">
      <w:pPr>
        <w:tabs>
          <w:tab w:val="left" w:pos="1271"/>
        </w:tabs>
      </w:pPr>
      <w:r>
        <w:t xml:space="preserve"> </w:t>
      </w:r>
    </w:p>
    <w:p w14:paraId="2C64223A" w14:textId="77777777" w:rsidR="00F935BC" w:rsidRDefault="00F935BC" w:rsidP="00F935BC">
      <w:pPr>
        <w:tabs>
          <w:tab w:val="left" w:pos="1271"/>
        </w:tabs>
      </w:pPr>
    </w:p>
    <w:p w14:paraId="1881D64D" w14:textId="3D1F444C" w:rsidR="00F935BC" w:rsidRPr="00D01846" w:rsidRDefault="00F935BC" w:rsidP="00E715BB">
      <w:pPr>
        <w:pStyle w:val="Listeavsnitt"/>
        <w:numPr>
          <w:ilvl w:val="0"/>
          <w:numId w:val="2"/>
        </w:numPr>
        <w:tabs>
          <w:tab w:val="left" w:pos="1271"/>
        </w:tabs>
        <w:rPr>
          <w:b/>
          <w:bCs/>
        </w:rPr>
      </w:pPr>
      <w:r w:rsidRPr="00D01846">
        <w:rPr>
          <w:b/>
          <w:bCs/>
        </w:rPr>
        <w:t xml:space="preserve">Maid háliidan? </w:t>
      </w:r>
    </w:p>
    <w:p w14:paraId="48070989" w14:textId="77777777" w:rsidR="00F935BC" w:rsidRDefault="00F935BC" w:rsidP="00F935BC">
      <w:pPr>
        <w:tabs>
          <w:tab w:val="left" w:pos="1271"/>
        </w:tabs>
      </w:pPr>
    </w:p>
    <w:p w14:paraId="5105A423" w14:textId="38340440" w:rsidR="00F935BC" w:rsidRDefault="00F935BC" w:rsidP="00F935BC">
      <w:pPr>
        <w:tabs>
          <w:tab w:val="left" w:pos="1271"/>
        </w:tabs>
      </w:pPr>
      <w:r>
        <w:t xml:space="preserve">In áiggo </w:t>
      </w:r>
      <w:r w:rsidR="0009376A">
        <w:t>bániid</w:t>
      </w:r>
      <w:r w:rsidR="0009376A">
        <w:t xml:space="preserve"> </w:t>
      </w:r>
      <w:r>
        <w:t xml:space="preserve">geallat. </w:t>
      </w:r>
    </w:p>
    <w:p w14:paraId="6076A49C" w14:textId="13E8D59D" w:rsidR="00F935BC" w:rsidRDefault="00F935BC" w:rsidP="00F935BC">
      <w:pPr>
        <w:tabs>
          <w:tab w:val="left" w:pos="1271"/>
        </w:tabs>
      </w:pPr>
      <w:r>
        <w:t>In veaje</w:t>
      </w:r>
      <w:r w:rsidR="0009376A">
        <w:t xml:space="preserve"> ge </w:t>
      </w:r>
      <w:r>
        <w:t xml:space="preserve">speallat. </w:t>
      </w:r>
    </w:p>
    <w:p w14:paraId="4295E2F7" w14:textId="77777777" w:rsidR="00F935BC" w:rsidRDefault="00F935BC" w:rsidP="00F935BC">
      <w:pPr>
        <w:tabs>
          <w:tab w:val="left" w:pos="1271"/>
        </w:tabs>
      </w:pPr>
      <w:r>
        <w:t xml:space="preserve">Lean nu váiban heallat, </w:t>
      </w:r>
    </w:p>
    <w:p w14:paraId="0B3105F6" w14:textId="77777777" w:rsidR="00F935BC" w:rsidRDefault="00F935BC" w:rsidP="00F935BC">
      <w:pPr>
        <w:tabs>
          <w:tab w:val="left" w:pos="1271"/>
        </w:tabs>
      </w:pPr>
      <w:r>
        <w:t xml:space="preserve">dál áiggun dušše ...... </w:t>
      </w:r>
    </w:p>
    <w:p w14:paraId="3F45EB7A" w14:textId="77777777" w:rsidR="00D01846" w:rsidRDefault="00D01846" w:rsidP="00F935BC">
      <w:pPr>
        <w:tabs>
          <w:tab w:val="left" w:pos="1271"/>
        </w:tabs>
      </w:pPr>
    </w:p>
    <w:p w14:paraId="358DD6AC" w14:textId="2E603E2C" w:rsidR="00D01846" w:rsidRDefault="006256CC" w:rsidP="00F935BC">
      <w:pPr>
        <w:tabs>
          <w:tab w:val="left" w:pos="1271"/>
        </w:tabs>
      </w:pPr>
      <w:r>
        <w:t>Vástádus:___________________________________</w:t>
      </w:r>
    </w:p>
    <w:p w14:paraId="72BE54E1" w14:textId="77777777" w:rsidR="00F935BC" w:rsidRDefault="00F935BC" w:rsidP="00F935BC">
      <w:pPr>
        <w:tabs>
          <w:tab w:val="left" w:pos="1271"/>
        </w:tabs>
      </w:pPr>
      <w:r>
        <w:t xml:space="preserve"> </w:t>
      </w:r>
    </w:p>
    <w:p w14:paraId="0ACB2384" w14:textId="58432B0A" w:rsidR="00F935BC" w:rsidRDefault="00F935BC" w:rsidP="00DC2BAE">
      <w:pPr>
        <w:tabs>
          <w:tab w:val="left" w:pos="1271"/>
        </w:tabs>
      </w:pPr>
    </w:p>
    <w:p w14:paraId="53F2CE86" w14:textId="77777777" w:rsidR="00DC2BAE" w:rsidRDefault="00DC2BAE" w:rsidP="00DC2BAE">
      <w:pPr>
        <w:tabs>
          <w:tab w:val="left" w:pos="1271"/>
        </w:tabs>
      </w:pPr>
    </w:p>
    <w:p w14:paraId="41B4F719" w14:textId="710F91F8" w:rsidR="00F935BC" w:rsidRDefault="00F935BC" w:rsidP="00F935BC">
      <w:pPr>
        <w:tabs>
          <w:tab w:val="left" w:pos="1271"/>
        </w:tabs>
      </w:pPr>
    </w:p>
    <w:p w14:paraId="1A8004CD" w14:textId="77777777" w:rsidR="00DC2BAE" w:rsidRDefault="00DC2BAE" w:rsidP="00F935BC">
      <w:pPr>
        <w:tabs>
          <w:tab w:val="left" w:pos="1271"/>
        </w:tabs>
      </w:pPr>
    </w:p>
    <w:p w14:paraId="5678435C" w14:textId="77777777" w:rsidR="00F935BC" w:rsidRPr="00E715BB" w:rsidRDefault="00F935BC" w:rsidP="00F935BC">
      <w:pPr>
        <w:tabs>
          <w:tab w:val="left" w:pos="1271"/>
        </w:tabs>
        <w:rPr>
          <w:b/>
          <w:bCs/>
          <w:sz w:val="28"/>
          <w:szCs w:val="28"/>
        </w:rPr>
      </w:pPr>
      <w:r w:rsidRPr="00E715BB">
        <w:rPr>
          <w:b/>
          <w:bCs/>
          <w:sz w:val="28"/>
          <w:szCs w:val="28"/>
        </w:rPr>
        <w:lastRenderedPageBreak/>
        <w:t xml:space="preserve">Sámi árvádusat: </w:t>
      </w:r>
    </w:p>
    <w:p w14:paraId="5EBD12FC" w14:textId="77777777" w:rsidR="00F935BC" w:rsidRDefault="00F935BC" w:rsidP="00F935BC">
      <w:pPr>
        <w:tabs>
          <w:tab w:val="left" w:pos="1271"/>
        </w:tabs>
      </w:pPr>
    </w:p>
    <w:p w14:paraId="3E83342B" w14:textId="44E86553" w:rsidR="00F935BC" w:rsidRDefault="00F935BC" w:rsidP="00F935BC">
      <w:pPr>
        <w:pStyle w:val="Listeavsnitt"/>
        <w:numPr>
          <w:ilvl w:val="0"/>
          <w:numId w:val="3"/>
        </w:numPr>
        <w:tabs>
          <w:tab w:val="left" w:pos="1271"/>
        </w:tabs>
      </w:pPr>
      <w:r>
        <w:t>Mun lean alit go buot várit ja vuollegeabbo go buot dakŋasat.</w:t>
      </w:r>
      <w:r w:rsidR="006256CC">
        <w:t xml:space="preserve"> </w:t>
      </w:r>
      <w:r>
        <w:t xml:space="preserve">Mii lean mun? </w:t>
      </w:r>
    </w:p>
    <w:p w14:paraId="4A75183B" w14:textId="77777777" w:rsidR="00F935BC" w:rsidRDefault="00F935BC" w:rsidP="00F935BC">
      <w:pPr>
        <w:tabs>
          <w:tab w:val="left" w:pos="1271"/>
        </w:tabs>
      </w:pPr>
    </w:p>
    <w:p w14:paraId="092F7BA2" w14:textId="42AA4850" w:rsidR="00F935BC" w:rsidRDefault="00F935BC" w:rsidP="00E715BB">
      <w:pPr>
        <w:pStyle w:val="Listeavsnitt"/>
        <w:numPr>
          <w:ilvl w:val="0"/>
          <w:numId w:val="3"/>
        </w:numPr>
        <w:tabs>
          <w:tab w:val="left" w:pos="1271"/>
        </w:tabs>
      </w:pPr>
      <w:r>
        <w:t xml:space="preserve">Mus lea stuora njálbmi, muhto in máhte hupmat. Mus leat vel guokte beallji, muhto in aŋkke gula maidege. Mii lean mun? </w:t>
      </w:r>
    </w:p>
    <w:p w14:paraId="4313BBCC" w14:textId="446AFFF6" w:rsidR="00F935BC" w:rsidRDefault="00F935BC" w:rsidP="00F935BC">
      <w:pPr>
        <w:tabs>
          <w:tab w:val="left" w:pos="1271"/>
        </w:tabs>
      </w:pPr>
    </w:p>
    <w:p w14:paraId="50162038" w14:textId="254D5488" w:rsidR="00F935BC" w:rsidRDefault="00F935BC" w:rsidP="00F935BC">
      <w:pPr>
        <w:pStyle w:val="Listeavsnitt"/>
        <w:numPr>
          <w:ilvl w:val="0"/>
          <w:numId w:val="3"/>
        </w:numPr>
        <w:tabs>
          <w:tab w:val="left" w:pos="1271"/>
        </w:tabs>
      </w:pPr>
      <w:r>
        <w:t>Mun vánddardan miehta máilmmi ja guovlladan juohke viesu sisa. Mii lean mun?</w:t>
      </w:r>
    </w:p>
    <w:p w14:paraId="7BDEE73F" w14:textId="77777777" w:rsidR="00F935BC" w:rsidRDefault="00F935BC" w:rsidP="00F935BC">
      <w:pPr>
        <w:tabs>
          <w:tab w:val="left" w:pos="1271"/>
        </w:tabs>
      </w:pPr>
    </w:p>
    <w:p w14:paraId="42EE12EC" w14:textId="5940DECE" w:rsidR="00F935BC" w:rsidRDefault="00F935BC" w:rsidP="00F935BC">
      <w:pPr>
        <w:pStyle w:val="Listeavsnitt"/>
        <w:numPr>
          <w:ilvl w:val="0"/>
          <w:numId w:val="3"/>
        </w:numPr>
        <w:tabs>
          <w:tab w:val="left" w:pos="1271"/>
        </w:tabs>
      </w:pPr>
      <w:r>
        <w:t xml:space="preserve">Mu don dávjá dovddat go leat olgun, muhto it don goassige gal oainne mu. Mii lean mun? </w:t>
      </w:r>
    </w:p>
    <w:p w14:paraId="4258D1C2" w14:textId="77777777" w:rsidR="00F935BC" w:rsidRDefault="00F935BC" w:rsidP="00F935BC">
      <w:pPr>
        <w:tabs>
          <w:tab w:val="left" w:pos="1271"/>
        </w:tabs>
      </w:pPr>
    </w:p>
    <w:p w14:paraId="31B08745" w14:textId="362CCF3D" w:rsidR="00F935BC" w:rsidRDefault="00F935BC" w:rsidP="00F935BC">
      <w:pPr>
        <w:pStyle w:val="Listeavsnitt"/>
        <w:numPr>
          <w:ilvl w:val="0"/>
          <w:numId w:val="3"/>
        </w:numPr>
        <w:tabs>
          <w:tab w:val="left" w:pos="1271"/>
        </w:tabs>
      </w:pPr>
      <w:r>
        <w:t>Mii leat viđas geat orrot ovtta viesus dahje dálus, muhto dušše ovttas mis lea sierra latnja. Mat leat mii</w:t>
      </w:r>
      <w:r w:rsidR="00191BBB">
        <w:t>?</w:t>
      </w:r>
      <w:r>
        <w:t xml:space="preserve"> </w:t>
      </w:r>
    </w:p>
    <w:p w14:paraId="5C423469" w14:textId="77777777" w:rsidR="00F935BC" w:rsidRDefault="00F935BC" w:rsidP="00F935BC">
      <w:pPr>
        <w:tabs>
          <w:tab w:val="left" w:pos="1271"/>
        </w:tabs>
      </w:pPr>
    </w:p>
    <w:p w14:paraId="1E734A9A" w14:textId="77777777" w:rsidR="00AA1A8C" w:rsidRDefault="00F935BC" w:rsidP="00E715BB">
      <w:pPr>
        <w:pStyle w:val="Listeavsnitt"/>
        <w:numPr>
          <w:ilvl w:val="0"/>
          <w:numId w:val="3"/>
        </w:numPr>
        <w:tabs>
          <w:tab w:val="left" w:pos="1271"/>
        </w:tabs>
      </w:pPr>
      <w:r>
        <w:t>Mun dovddan guokte oappáža. Nubbi lea mu goaski. Gii lea dalle dat, gii ii leat mu goaski?</w:t>
      </w:r>
    </w:p>
    <w:p w14:paraId="4801AB12" w14:textId="77777777" w:rsidR="00AA1A8C" w:rsidRDefault="00AA1A8C" w:rsidP="00AA1A8C">
      <w:pPr>
        <w:pStyle w:val="Listeavsnitt"/>
      </w:pPr>
    </w:p>
    <w:p w14:paraId="05C71DC1" w14:textId="77777777" w:rsidR="00E566A9" w:rsidRDefault="004B3A06" w:rsidP="00E715BB">
      <w:pPr>
        <w:pStyle w:val="Listeavsnitt"/>
        <w:numPr>
          <w:ilvl w:val="0"/>
          <w:numId w:val="3"/>
        </w:numPr>
        <w:tabs>
          <w:tab w:val="left" w:pos="1271"/>
        </w:tabs>
      </w:pPr>
      <w:r>
        <w:t xml:space="preserve">Mii leat beaivet giddagasas ja </w:t>
      </w:r>
      <w:r w:rsidR="00E566A9">
        <w:t xml:space="preserve">ihkku luovos. Mat leat mii? </w:t>
      </w:r>
    </w:p>
    <w:p w14:paraId="42CD254B" w14:textId="77777777" w:rsidR="00E566A9" w:rsidRDefault="00E566A9" w:rsidP="00E566A9">
      <w:pPr>
        <w:pStyle w:val="Listeavsnitt"/>
      </w:pPr>
    </w:p>
    <w:p w14:paraId="20CA0137" w14:textId="77777777" w:rsidR="00C5056A" w:rsidRDefault="00822121" w:rsidP="00E715BB">
      <w:pPr>
        <w:pStyle w:val="Listeavsnitt"/>
        <w:numPr>
          <w:ilvl w:val="0"/>
          <w:numId w:val="3"/>
        </w:numPr>
        <w:tabs>
          <w:tab w:val="left" w:pos="1271"/>
        </w:tabs>
      </w:pPr>
      <w:r>
        <w:t xml:space="preserve">Mun váccán ja váccán, muhto in olle </w:t>
      </w:r>
      <w:r w:rsidR="00C5056A">
        <w:t>goassige</w:t>
      </w:r>
      <w:r>
        <w:t xml:space="preserve"> </w:t>
      </w:r>
      <w:r w:rsidR="00C5056A">
        <w:t xml:space="preserve">ruoktot. Mii lean mun? </w:t>
      </w:r>
    </w:p>
    <w:p w14:paraId="009D5188" w14:textId="77777777" w:rsidR="00C5056A" w:rsidRDefault="00C5056A" w:rsidP="00C5056A">
      <w:pPr>
        <w:pStyle w:val="Listeavsnitt"/>
      </w:pPr>
    </w:p>
    <w:p w14:paraId="6E807C79" w14:textId="77777777" w:rsidR="00CD5A58" w:rsidRDefault="00950230" w:rsidP="00E715BB">
      <w:pPr>
        <w:pStyle w:val="Listeavsnitt"/>
        <w:numPr>
          <w:ilvl w:val="0"/>
          <w:numId w:val="3"/>
        </w:numPr>
        <w:tabs>
          <w:tab w:val="left" w:pos="1271"/>
        </w:tabs>
      </w:pPr>
      <w:r>
        <w:t>Mun čáŋan sisa ja čáŋan olggos, muhto in oidno</w:t>
      </w:r>
      <w:r w:rsidR="00CD5A58">
        <w:t xml:space="preserve">. Mii lean mun? </w:t>
      </w:r>
    </w:p>
    <w:p w14:paraId="523417AE" w14:textId="77777777" w:rsidR="00CD5A58" w:rsidRDefault="00CD5A58" w:rsidP="00CD5A58">
      <w:pPr>
        <w:pStyle w:val="Listeavsnitt"/>
      </w:pPr>
    </w:p>
    <w:p w14:paraId="32894B0B" w14:textId="77777777" w:rsidR="009C01E3" w:rsidRDefault="001B0978" w:rsidP="00E715BB">
      <w:pPr>
        <w:pStyle w:val="Listeavsnitt"/>
        <w:numPr>
          <w:ilvl w:val="0"/>
          <w:numId w:val="3"/>
        </w:numPr>
        <w:tabs>
          <w:tab w:val="left" w:pos="1271"/>
        </w:tabs>
      </w:pPr>
      <w:r>
        <w:t>Go mun lean gávvut</w:t>
      </w:r>
      <w:r w:rsidR="00C668C8">
        <w:t xml:space="preserve">, de lean guoros. Go lean gopmut, de lean dievva. Mii lean mun? </w:t>
      </w:r>
    </w:p>
    <w:p w14:paraId="5810BB87" w14:textId="77777777" w:rsidR="009C01E3" w:rsidRDefault="009C01E3" w:rsidP="009C01E3">
      <w:pPr>
        <w:pStyle w:val="Listeavsnitt"/>
      </w:pPr>
    </w:p>
    <w:p w14:paraId="3DF90F0E" w14:textId="77777777" w:rsidR="009C01E3" w:rsidRDefault="009C01E3" w:rsidP="00E715BB">
      <w:pPr>
        <w:pStyle w:val="Listeavsnitt"/>
        <w:numPr>
          <w:ilvl w:val="0"/>
          <w:numId w:val="3"/>
        </w:numPr>
        <w:tabs>
          <w:tab w:val="left" w:pos="1271"/>
        </w:tabs>
      </w:pPr>
      <w:r>
        <w:t xml:space="preserve">Mun goargŋun gieđaid ja julggiid haga. Mii lean mun? </w:t>
      </w:r>
    </w:p>
    <w:p w14:paraId="16C36A6C" w14:textId="77777777" w:rsidR="009C01E3" w:rsidRDefault="009C01E3" w:rsidP="009C01E3">
      <w:pPr>
        <w:pStyle w:val="Listeavsnitt"/>
      </w:pPr>
    </w:p>
    <w:p w14:paraId="2EE924D3" w14:textId="77777777" w:rsidR="001B7100" w:rsidRDefault="00BD7419" w:rsidP="00E715BB">
      <w:pPr>
        <w:pStyle w:val="Listeavsnitt"/>
        <w:numPr>
          <w:ilvl w:val="0"/>
          <w:numId w:val="3"/>
        </w:numPr>
        <w:tabs>
          <w:tab w:val="left" w:pos="1271"/>
        </w:tabs>
      </w:pPr>
      <w:r>
        <w:t>Moai letne guovttis geat dolle</w:t>
      </w:r>
      <w:r w:rsidR="001B7100">
        <w:t xml:space="preserve"> ealáhusa buot heakkalaččaide máilmmis. Geat letne moai? </w:t>
      </w:r>
    </w:p>
    <w:p w14:paraId="41367078" w14:textId="77777777" w:rsidR="001B7100" w:rsidRDefault="001B7100" w:rsidP="001B7100">
      <w:pPr>
        <w:pStyle w:val="Listeavsnitt"/>
      </w:pPr>
    </w:p>
    <w:p w14:paraId="3BB84940" w14:textId="77777777" w:rsidR="00FC5F4E" w:rsidRDefault="00FC5F4E" w:rsidP="00E715BB">
      <w:pPr>
        <w:pStyle w:val="Listeavsnitt"/>
        <w:numPr>
          <w:ilvl w:val="0"/>
          <w:numId w:val="3"/>
        </w:numPr>
        <w:tabs>
          <w:tab w:val="left" w:pos="1271"/>
        </w:tabs>
      </w:pPr>
      <w:r>
        <w:t xml:space="preserve">Mus leat hávit eambbo go beatnagis leat guolggat. Mii lean mun? </w:t>
      </w:r>
    </w:p>
    <w:p w14:paraId="27DEF830" w14:textId="77777777" w:rsidR="00FC5F4E" w:rsidRDefault="00FC5F4E" w:rsidP="00FC5F4E">
      <w:pPr>
        <w:pStyle w:val="Listeavsnitt"/>
      </w:pPr>
    </w:p>
    <w:p w14:paraId="2F9FA3E1" w14:textId="77777777" w:rsidR="00E23E7F" w:rsidRDefault="00AB0E82" w:rsidP="00E715BB">
      <w:pPr>
        <w:pStyle w:val="Listeavsnitt"/>
        <w:numPr>
          <w:ilvl w:val="0"/>
          <w:numId w:val="3"/>
        </w:numPr>
        <w:tabs>
          <w:tab w:val="left" w:pos="1271"/>
        </w:tabs>
      </w:pPr>
      <w:r>
        <w:t>Mus leat olu bán</w:t>
      </w:r>
      <w:r w:rsidR="00ED2596">
        <w:t xml:space="preserve">it, boran muhto in njiela. Go borramis lean geargan, de guođán </w:t>
      </w:r>
      <w:r w:rsidR="00835D61">
        <w:t xml:space="preserve">borramušaid dasa. Mii lean mun? </w:t>
      </w:r>
    </w:p>
    <w:p w14:paraId="1A5EC8E1" w14:textId="77777777" w:rsidR="00E23E7F" w:rsidRDefault="00E23E7F" w:rsidP="00E23E7F">
      <w:pPr>
        <w:pStyle w:val="Listeavsnitt"/>
      </w:pPr>
    </w:p>
    <w:p w14:paraId="1E1CC3B2" w14:textId="35079261" w:rsidR="00FE4C55" w:rsidRDefault="00E23E7F" w:rsidP="00E715BB">
      <w:pPr>
        <w:pStyle w:val="Listeavsnitt"/>
        <w:numPr>
          <w:ilvl w:val="0"/>
          <w:numId w:val="3"/>
        </w:numPr>
        <w:tabs>
          <w:tab w:val="left" w:pos="1271"/>
        </w:tabs>
      </w:pPr>
      <w:r>
        <w:t xml:space="preserve">Lean gielaheapmi ja </w:t>
      </w:r>
      <w:r w:rsidR="00840649">
        <w:t xml:space="preserve">jienaheapme, muhto almmatge muitalan buot, mii máilmmis galggaš leat. Mii lean mun? </w:t>
      </w:r>
    </w:p>
    <w:p w14:paraId="42883802" w14:textId="77777777" w:rsidR="009E30E3" w:rsidRDefault="009E30E3" w:rsidP="009E30E3">
      <w:pPr>
        <w:pStyle w:val="Listeavsnitt"/>
      </w:pPr>
    </w:p>
    <w:p w14:paraId="2B2B988E" w14:textId="13C74065" w:rsidR="009E30E3" w:rsidRDefault="005B2B60" w:rsidP="00E715BB">
      <w:pPr>
        <w:pStyle w:val="Listeavsnitt"/>
        <w:numPr>
          <w:ilvl w:val="0"/>
          <w:numId w:val="3"/>
        </w:numPr>
        <w:tabs>
          <w:tab w:val="left" w:pos="1271"/>
        </w:tabs>
      </w:pPr>
      <w:r>
        <w:t xml:space="preserve">Mii leat </w:t>
      </w:r>
      <w:proofErr w:type="spellStart"/>
      <w:r>
        <w:t>lohkanmeahttun</w:t>
      </w:r>
      <w:proofErr w:type="spellEnd"/>
      <w:r>
        <w:t xml:space="preserve"> ollu, muhto go ovtta sadjái čoahkkanit, de mii šaddat oktan. Mat leat mii? </w:t>
      </w:r>
    </w:p>
    <w:p w14:paraId="5AB16D62" w14:textId="77777777" w:rsidR="005B2B60" w:rsidRDefault="005B2B60" w:rsidP="005B2B60">
      <w:pPr>
        <w:pStyle w:val="Listeavsnitt"/>
      </w:pPr>
    </w:p>
    <w:p w14:paraId="28DDA937" w14:textId="6D291EAC" w:rsidR="005B2B60" w:rsidRDefault="00D9198A" w:rsidP="00E715BB">
      <w:pPr>
        <w:pStyle w:val="Listeavsnitt"/>
        <w:numPr>
          <w:ilvl w:val="0"/>
          <w:numId w:val="3"/>
        </w:numPr>
        <w:tabs>
          <w:tab w:val="left" w:pos="1271"/>
        </w:tabs>
      </w:pPr>
      <w:r>
        <w:t xml:space="preserve">Mun lean gal das, muhto dattege in leat mihkkege. Mii lean mun? </w:t>
      </w:r>
    </w:p>
    <w:p w14:paraId="174BF2F4" w14:textId="77777777" w:rsidR="00D9198A" w:rsidRDefault="00D9198A" w:rsidP="00D9198A">
      <w:pPr>
        <w:pStyle w:val="Listeavsnitt"/>
      </w:pPr>
    </w:p>
    <w:p w14:paraId="633C31B6" w14:textId="7A747BD5" w:rsidR="00D9198A" w:rsidRDefault="007401A7" w:rsidP="00E715BB">
      <w:pPr>
        <w:pStyle w:val="Listeavsnitt"/>
        <w:numPr>
          <w:ilvl w:val="0"/>
          <w:numId w:val="3"/>
        </w:numPr>
        <w:tabs>
          <w:tab w:val="left" w:pos="1271"/>
        </w:tabs>
      </w:pPr>
      <w:r>
        <w:t xml:space="preserve">Mii lea dat </w:t>
      </w:r>
      <w:r w:rsidR="00FE0F51">
        <w:t xml:space="preserve">mii ovtta ráiggi sisa čákŋá ja golmma ráiggis olggos guovlala? </w:t>
      </w:r>
    </w:p>
    <w:p w14:paraId="07AAA297" w14:textId="77777777" w:rsidR="00C4547D" w:rsidRDefault="00C4547D" w:rsidP="00C4547D">
      <w:pPr>
        <w:pStyle w:val="Listeavsnitt"/>
      </w:pPr>
    </w:p>
    <w:p w14:paraId="6FC22FA4" w14:textId="56B80227" w:rsidR="00C4547D" w:rsidRDefault="008A19C4" w:rsidP="00E715BB">
      <w:pPr>
        <w:pStyle w:val="Listeavsnitt"/>
        <w:numPr>
          <w:ilvl w:val="0"/>
          <w:numId w:val="3"/>
        </w:numPr>
        <w:tabs>
          <w:tab w:val="left" w:pos="1271"/>
        </w:tabs>
      </w:pPr>
      <w:r>
        <w:t xml:space="preserve">Mun oađán váikke in nuola gápmagiid julggiin. Gii lean mun? </w:t>
      </w:r>
    </w:p>
    <w:p w14:paraId="039294C9" w14:textId="77777777" w:rsidR="008A19C4" w:rsidRDefault="008A19C4" w:rsidP="008A19C4">
      <w:pPr>
        <w:pStyle w:val="Listeavsnitt"/>
      </w:pPr>
    </w:p>
    <w:p w14:paraId="151FE4A0" w14:textId="565DE029" w:rsidR="008A19C4" w:rsidRDefault="003D77B8" w:rsidP="00E715BB">
      <w:pPr>
        <w:pStyle w:val="Listeavsnitt"/>
        <w:numPr>
          <w:ilvl w:val="0"/>
          <w:numId w:val="3"/>
        </w:numPr>
        <w:tabs>
          <w:tab w:val="left" w:pos="1271"/>
        </w:tabs>
      </w:pPr>
      <w:r>
        <w:t xml:space="preserve"> Mii lea dat váimmuid mii ii goassige coahke? </w:t>
      </w:r>
    </w:p>
    <w:p w14:paraId="224C5B4D" w14:textId="77777777" w:rsidR="00E715BB" w:rsidRDefault="00E715BB" w:rsidP="00E715BB">
      <w:pPr>
        <w:tabs>
          <w:tab w:val="left" w:pos="1271"/>
        </w:tabs>
      </w:pPr>
    </w:p>
    <w:p w14:paraId="5DC70082" w14:textId="77777777" w:rsidR="00E715BB" w:rsidRDefault="00E715BB" w:rsidP="00E715BB">
      <w:pPr>
        <w:tabs>
          <w:tab w:val="left" w:pos="1271"/>
        </w:tabs>
      </w:pPr>
    </w:p>
    <w:p w14:paraId="53A4A58E" w14:textId="20B6D378" w:rsidR="00E715BB" w:rsidRDefault="00E715BB" w:rsidP="00E715BB">
      <w:pPr>
        <w:tabs>
          <w:tab w:val="left" w:pos="1271"/>
        </w:tabs>
        <w:rPr>
          <w:b/>
          <w:bCs/>
          <w:sz w:val="32"/>
          <w:szCs w:val="32"/>
        </w:rPr>
      </w:pPr>
      <w:r w:rsidRPr="00191BBB">
        <w:rPr>
          <w:b/>
          <w:bCs/>
          <w:sz w:val="32"/>
          <w:szCs w:val="32"/>
        </w:rPr>
        <w:lastRenderedPageBreak/>
        <w:t xml:space="preserve">Fasihtta: </w:t>
      </w:r>
    </w:p>
    <w:p w14:paraId="250E3743" w14:textId="77777777" w:rsidR="00DC2BAE" w:rsidRPr="00191BBB" w:rsidRDefault="00DC2BAE" w:rsidP="00E715BB">
      <w:pPr>
        <w:tabs>
          <w:tab w:val="left" w:pos="1271"/>
        </w:tabs>
        <w:rPr>
          <w:b/>
          <w:bCs/>
          <w:sz w:val="32"/>
          <w:szCs w:val="32"/>
        </w:rPr>
      </w:pPr>
    </w:p>
    <w:p w14:paraId="199E80EC" w14:textId="71D173FE" w:rsidR="00E715BB" w:rsidRPr="00191BBB" w:rsidRDefault="00191BBB" w:rsidP="00E715BB">
      <w:pPr>
        <w:tabs>
          <w:tab w:val="left" w:pos="1271"/>
        </w:tabs>
        <w:rPr>
          <w:b/>
          <w:bCs/>
          <w:sz w:val="28"/>
          <w:szCs w:val="28"/>
        </w:rPr>
      </w:pPr>
      <w:r w:rsidRPr="00191BBB">
        <w:rPr>
          <w:b/>
          <w:bCs/>
          <w:sz w:val="28"/>
          <w:szCs w:val="28"/>
        </w:rPr>
        <w:t>Árvalusteavsttat</w:t>
      </w:r>
    </w:p>
    <w:p w14:paraId="5B91AA12" w14:textId="022BB43E" w:rsidR="00191BBB" w:rsidRDefault="00191BBB" w:rsidP="00E715BB">
      <w:pPr>
        <w:tabs>
          <w:tab w:val="left" w:pos="1271"/>
        </w:tabs>
      </w:pPr>
      <w:r>
        <w:t>1.</w:t>
      </w:r>
      <w:r w:rsidR="006256CC">
        <w:t xml:space="preserve"> Sihkkeljealbma</w:t>
      </w:r>
    </w:p>
    <w:p w14:paraId="29724F13" w14:textId="42F77C44" w:rsidR="00191BBB" w:rsidRDefault="00191BBB" w:rsidP="00E715BB">
      <w:pPr>
        <w:tabs>
          <w:tab w:val="left" w:pos="1271"/>
        </w:tabs>
      </w:pPr>
      <w:r>
        <w:t>2.</w:t>
      </w:r>
      <w:r w:rsidR="006256CC">
        <w:t xml:space="preserve"> Šloahtas</w:t>
      </w:r>
    </w:p>
    <w:p w14:paraId="3D180CA9" w14:textId="471753A2" w:rsidR="00191BBB" w:rsidRDefault="00191BBB" w:rsidP="00E715BB">
      <w:pPr>
        <w:tabs>
          <w:tab w:val="left" w:pos="1271"/>
        </w:tabs>
      </w:pPr>
      <w:r>
        <w:t>3.</w:t>
      </w:r>
      <w:r w:rsidR="006256CC">
        <w:t xml:space="preserve"> Gákti</w:t>
      </w:r>
    </w:p>
    <w:p w14:paraId="2A40D6C0" w14:textId="71A05E28" w:rsidR="00191BBB" w:rsidRDefault="00191BBB" w:rsidP="00E715BB">
      <w:pPr>
        <w:tabs>
          <w:tab w:val="left" w:pos="1271"/>
        </w:tabs>
      </w:pPr>
      <w:r>
        <w:t>4.</w:t>
      </w:r>
      <w:r w:rsidR="006256CC">
        <w:t xml:space="preserve"> Stállu</w:t>
      </w:r>
    </w:p>
    <w:p w14:paraId="3C322E68" w14:textId="1ADCE028" w:rsidR="00191BBB" w:rsidRDefault="00191BBB" w:rsidP="00E715BB">
      <w:pPr>
        <w:tabs>
          <w:tab w:val="left" w:pos="1271"/>
        </w:tabs>
      </w:pPr>
      <w:r>
        <w:t>5.</w:t>
      </w:r>
      <w:r w:rsidR="006256CC">
        <w:t xml:space="preserve"> Veallat </w:t>
      </w:r>
    </w:p>
    <w:p w14:paraId="38DE7112" w14:textId="77777777" w:rsidR="00191BBB" w:rsidRDefault="00191BBB" w:rsidP="00E715BB">
      <w:pPr>
        <w:tabs>
          <w:tab w:val="left" w:pos="1271"/>
        </w:tabs>
      </w:pPr>
    </w:p>
    <w:p w14:paraId="6BCB44DC" w14:textId="7769652E" w:rsidR="00191BBB" w:rsidRPr="00191BBB" w:rsidRDefault="00191BBB" w:rsidP="00E715BB">
      <w:pPr>
        <w:tabs>
          <w:tab w:val="left" w:pos="1271"/>
        </w:tabs>
        <w:rPr>
          <w:b/>
          <w:bCs/>
        </w:rPr>
      </w:pPr>
      <w:r w:rsidRPr="00191BBB">
        <w:rPr>
          <w:b/>
          <w:bCs/>
          <w:sz w:val="28"/>
          <w:szCs w:val="28"/>
        </w:rPr>
        <w:t>Sámi árvalusat</w:t>
      </w:r>
    </w:p>
    <w:p w14:paraId="75233878" w14:textId="123E344F" w:rsidR="00191BBB" w:rsidRDefault="00191BBB" w:rsidP="00191BBB">
      <w:pPr>
        <w:tabs>
          <w:tab w:val="left" w:pos="1271"/>
        </w:tabs>
      </w:pPr>
      <w:r>
        <w:t xml:space="preserve">1. Bálggis </w:t>
      </w:r>
    </w:p>
    <w:p w14:paraId="4E02A330" w14:textId="01DE152C" w:rsidR="00191BBB" w:rsidRDefault="00191BBB" w:rsidP="00191BBB">
      <w:pPr>
        <w:tabs>
          <w:tab w:val="left" w:pos="1271"/>
        </w:tabs>
      </w:pPr>
      <w:r>
        <w:t xml:space="preserve">2. Ruitu dahje báhti </w:t>
      </w:r>
    </w:p>
    <w:p w14:paraId="498E8719" w14:textId="6B7EBB62" w:rsidR="00191BBB" w:rsidRDefault="00191BBB" w:rsidP="00191BBB">
      <w:pPr>
        <w:tabs>
          <w:tab w:val="left" w:pos="1271"/>
        </w:tabs>
      </w:pPr>
      <w:r>
        <w:t xml:space="preserve">3. Beaivváš </w:t>
      </w:r>
    </w:p>
    <w:p w14:paraId="73394AE5" w14:textId="6F5CD5C1" w:rsidR="00191BBB" w:rsidRDefault="00191BBB" w:rsidP="00191BBB">
      <w:pPr>
        <w:tabs>
          <w:tab w:val="left" w:pos="1271"/>
        </w:tabs>
      </w:pPr>
      <w:r>
        <w:t>4. Biegga</w:t>
      </w:r>
    </w:p>
    <w:p w14:paraId="74BEBB57" w14:textId="3E7DD6F4" w:rsidR="00191BBB" w:rsidRDefault="00191BBB" w:rsidP="00191BBB">
      <w:pPr>
        <w:tabs>
          <w:tab w:val="left" w:pos="1271"/>
        </w:tabs>
      </w:pPr>
      <w:r>
        <w:t>5.</w:t>
      </w:r>
      <w:r w:rsidRPr="00191BBB">
        <w:t xml:space="preserve"> </w:t>
      </w:r>
      <w:r>
        <w:t>Vihtta suorpma fáhca siste. Bealggis lea sierra latnj</w:t>
      </w:r>
      <w:r>
        <w:t xml:space="preserve">a. </w:t>
      </w:r>
    </w:p>
    <w:p w14:paraId="29B29A73" w14:textId="7591D1BE" w:rsidR="00191BBB" w:rsidRDefault="00191BBB" w:rsidP="00191BBB">
      <w:pPr>
        <w:tabs>
          <w:tab w:val="left" w:pos="1271"/>
        </w:tabs>
      </w:pPr>
      <w:r>
        <w:t>6. Mu eadni</w:t>
      </w:r>
      <w:r w:rsidR="00E566A9">
        <w:br/>
        <w:t xml:space="preserve">7. Juolgesuorpmát </w:t>
      </w:r>
    </w:p>
    <w:p w14:paraId="21EC6D1E" w14:textId="0C37932D" w:rsidR="00C5056A" w:rsidRDefault="00C5056A" w:rsidP="00191BBB">
      <w:pPr>
        <w:tabs>
          <w:tab w:val="left" w:pos="1271"/>
        </w:tabs>
      </w:pPr>
      <w:r>
        <w:t>8. Diibmu</w:t>
      </w:r>
    </w:p>
    <w:p w14:paraId="6F1D1333" w14:textId="349FFCE5" w:rsidR="00CD5A58" w:rsidRDefault="00CD5A58" w:rsidP="00191BBB">
      <w:pPr>
        <w:tabs>
          <w:tab w:val="left" w:pos="1271"/>
        </w:tabs>
      </w:pPr>
      <w:r>
        <w:t xml:space="preserve">9. Vuoiŋŋanas dahje vuoiŋŋadat. </w:t>
      </w:r>
    </w:p>
    <w:p w14:paraId="3724A05E" w14:textId="4FEEE06F" w:rsidR="00C668C8" w:rsidRDefault="00C668C8" w:rsidP="00191BBB">
      <w:pPr>
        <w:tabs>
          <w:tab w:val="left" w:pos="1271"/>
        </w:tabs>
      </w:pPr>
      <w:r>
        <w:t xml:space="preserve">10. Gahpir </w:t>
      </w:r>
    </w:p>
    <w:p w14:paraId="667B008B" w14:textId="4072B2C5" w:rsidR="009C01E3" w:rsidRDefault="009C01E3" w:rsidP="00191BBB">
      <w:pPr>
        <w:tabs>
          <w:tab w:val="left" w:pos="1271"/>
        </w:tabs>
      </w:pPr>
      <w:r>
        <w:t xml:space="preserve">11. Dáigi mii geavvá dahje badjána. </w:t>
      </w:r>
    </w:p>
    <w:p w14:paraId="45C09AED" w14:textId="0D53D1B6" w:rsidR="001B7100" w:rsidRDefault="001B7100" w:rsidP="00191BBB">
      <w:pPr>
        <w:tabs>
          <w:tab w:val="left" w:pos="1271"/>
        </w:tabs>
      </w:pPr>
      <w:r>
        <w:t xml:space="preserve">12. Eanan ja čáhci. </w:t>
      </w:r>
    </w:p>
    <w:p w14:paraId="45995732" w14:textId="4B36A8E5" w:rsidR="00FC5F4E" w:rsidRDefault="00FC5F4E" w:rsidP="00191BBB">
      <w:pPr>
        <w:tabs>
          <w:tab w:val="left" w:pos="1271"/>
        </w:tabs>
      </w:pPr>
      <w:r>
        <w:t xml:space="preserve">13. Smáhkkomuorra </w:t>
      </w:r>
    </w:p>
    <w:p w14:paraId="60818C02" w14:textId="3FCC1FE3" w:rsidR="00835D61" w:rsidRDefault="00835D61" w:rsidP="00191BBB">
      <w:pPr>
        <w:tabs>
          <w:tab w:val="left" w:pos="1271"/>
        </w:tabs>
      </w:pPr>
      <w:r>
        <w:t xml:space="preserve">14. Sahá </w:t>
      </w:r>
    </w:p>
    <w:p w14:paraId="74701478" w14:textId="3C5A8CFC" w:rsidR="00E23E7F" w:rsidRDefault="00E23E7F" w:rsidP="00191BBB">
      <w:pPr>
        <w:tabs>
          <w:tab w:val="left" w:pos="1271"/>
        </w:tabs>
      </w:pPr>
      <w:r>
        <w:t xml:space="preserve">15. Girji </w:t>
      </w:r>
    </w:p>
    <w:p w14:paraId="77D05F5A" w14:textId="4B6F6A91" w:rsidR="005B2B60" w:rsidRDefault="005B2B60" w:rsidP="00191BBB">
      <w:pPr>
        <w:tabs>
          <w:tab w:val="left" w:pos="1271"/>
        </w:tabs>
      </w:pPr>
      <w:r>
        <w:t>16. Jáfut</w:t>
      </w:r>
    </w:p>
    <w:p w14:paraId="2B8E5395" w14:textId="5D110CAF" w:rsidR="00D9198A" w:rsidRDefault="00D9198A" w:rsidP="00191BBB">
      <w:pPr>
        <w:tabs>
          <w:tab w:val="left" w:pos="1271"/>
        </w:tabs>
      </w:pPr>
      <w:r>
        <w:t>17. Suoivvanas</w:t>
      </w:r>
    </w:p>
    <w:p w14:paraId="0ED0B57F" w14:textId="1806BD28" w:rsidR="00FE0F51" w:rsidRDefault="00FE0F51" w:rsidP="00191BBB">
      <w:pPr>
        <w:tabs>
          <w:tab w:val="left" w:pos="1271"/>
        </w:tabs>
      </w:pPr>
      <w:r>
        <w:t xml:space="preserve">18. Olmmoš mii coggá báiddi dahje gávtti. </w:t>
      </w:r>
    </w:p>
    <w:p w14:paraId="2411CB94" w14:textId="38F38F2E" w:rsidR="008A19C4" w:rsidRDefault="008A19C4" w:rsidP="00191BBB">
      <w:pPr>
        <w:tabs>
          <w:tab w:val="left" w:pos="1271"/>
        </w:tabs>
      </w:pPr>
      <w:r>
        <w:t xml:space="preserve">19. Heasta </w:t>
      </w:r>
    </w:p>
    <w:p w14:paraId="018A5BF4" w14:textId="0AE48037" w:rsidR="003D77B8" w:rsidRDefault="003D77B8" w:rsidP="00191BBB">
      <w:pPr>
        <w:tabs>
          <w:tab w:val="left" w:pos="1271"/>
        </w:tabs>
      </w:pPr>
      <w:r>
        <w:t xml:space="preserve">20. Váffelváibmu </w:t>
      </w:r>
    </w:p>
    <w:p w14:paraId="4E6DFB68" w14:textId="77777777" w:rsidR="003D77B8" w:rsidRDefault="003D77B8" w:rsidP="00191BBB">
      <w:pPr>
        <w:tabs>
          <w:tab w:val="left" w:pos="1271"/>
        </w:tabs>
      </w:pPr>
    </w:p>
    <w:p w14:paraId="39D83D35" w14:textId="382B0C9C" w:rsidR="003D77B8" w:rsidRDefault="003D77B8" w:rsidP="00191BBB">
      <w:pPr>
        <w:tabs>
          <w:tab w:val="left" w:pos="1271"/>
        </w:tabs>
      </w:pPr>
      <w:r>
        <w:t>Gáldu:</w:t>
      </w:r>
    </w:p>
    <w:p w14:paraId="2B0A0E3B" w14:textId="01E2E2BA" w:rsidR="003D77B8" w:rsidRPr="00FE4C55" w:rsidRDefault="00166148" w:rsidP="00191BBB">
      <w:pPr>
        <w:tabs>
          <w:tab w:val="left" w:pos="1271"/>
        </w:tabs>
      </w:pPr>
      <w:proofErr w:type="spellStart"/>
      <w:r>
        <w:t>Álet-Ristina</w:t>
      </w:r>
      <w:proofErr w:type="spellEnd"/>
      <w:r>
        <w:t xml:space="preserve"> Máret (</w:t>
      </w:r>
      <w:proofErr w:type="spellStart"/>
      <w:r>
        <w:t>doaim</w:t>
      </w:r>
      <w:proofErr w:type="spellEnd"/>
      <w:r>
        <w:t xml:space="preserve">.) 2006: </w:t>
      </w:r>
      <w:r w:rsidR="0071477D">
        <w:t xml:space="preserve">Árvádusat. Davvi Girji. </w:t>
      </w:r>
    </w:p>
    <w:sectPr w:rsidR="003D77B8" w:rsidRPr="00FE4C55" w:rsidSect="00E11407">
      <w:headerReference w:type="default" r:id="rId10"/>
      <w:headerReference w:type="first" r:id="rId11"/>
      <w:footerReference w:type="first" r:id="rId12"/>
      <w:pgSz w:w="11906" w:h="16838"/>
      <w:pgMar w:top="1440" w:right="709" w:bottom="1440" w:left="709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990ADF" w14:textId="77777777" w:rsidR="006D0E79" w:rsidRPr="00105434" w:rsidRDefault="006D0E79" w:rsidP="00836F7A">
      <w:r w:rsidRPr="00105434">
        <w:separator/>
      </w:r>
    </w:p>
  </w:endnote>
  <w:endnote w:type="continuationSeparator" w:id="0">
    <w:p w14:paraId="28A82D03" w14:textId="77777777" w:rsidR="006D0E79" w:rsidRPr="00105434" w:rsidRDefault="006D0E79" w:rsidP="00836F7A">
      <w:r w:rsidRPr="0010543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E709B8B0-1229-49C9-908E-F3EAE865778E}"/>
    <w:embedBold r:id="rId2" w:fontKey="{FA2F798B-0E18-4FAF-BBD7-080D619AC69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2BA2A145-F1D9-42F8-9A88-C900342FF2B6}"/>
    <w:embedBold r:id="rId4" w:fontKey="{6EFCBC24-0C1B-4A56-88B6-F0AA25D1CA72}"/>
    <w:embedItalic r:id="rId5" w:fontKey="{06251359-4F39-48D9-A6C3-4C50FCBEC0DF}"/>
  </w:font>
  <w:font w:name="Barlow">
    <w:charset w:val="00"/>
    <w:family w:val="auto"/>
    <w:pitch w:val="variable"/>
    <w:sig w:usb0="20000007" w:usb1="00000000" w:usb2="00000000" w:usb3="00000000" w:csb0="00000193" w:csb1="00000000"/>
    <w:embedRegular r:id="rId6" w:fontKey="{DFFB23F7-23AC-4272-A001-23CDD1B6EB48}"/>
    <w:embedBold r:id="rId7" w:fontKey="{73E8416C-5BA9-4255-8F7C-AD7F12370026}"/>
    <w:embedItalic r:id="rId8" w:fontKey="{F20C98D7-BFED-4A54-9A78-A80EE336231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42153EFE-FC6D-4413-B54E-FE984B5432A3}"/>
  </w:font>
  <w:font w:name="Roboto-Medium">
    <w:altName w:val="Roboto"/>
    <w:charset w:val="00"/>
    <w:family w:val="auto"/>
    <w:pitch w:val="variable"/>
    <w:sig w:usb0="E00002FF" w:usb1="5000205B" w:usb2="00000020" w:usb3="00000000" w:csb0="0000019F" w:csb1="00000000"/>
  </w:font>
  <w:font w:name="Barlow SemiBold">
    <w:charset w:val="00"/>
    <w:family w:val="auto"/>
    <w:pitch w:val="variable"/>
    <w:sig w:usb0="20000007" w:usb1="00000000" w:usb2="00000000" w:usb3="00000000" w:csb0="00000193" w:csb1="00000000"/>
    <w:embedRegular r:id="rId10" w:fontKey="{6959B181-7159-4B67-ABC7-BF04C3D95A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00FA9" w14:textId="77777777" w:rsidR="00836F7A" w:rsidRPr="00105434" w:rsidRDefault="00836F7A">
    <w:pPr>
      <w:pStyle w:val="Bunntekst"/>
    </w:pPr>
  </w:p>
  <w:p w14:paraId="64E5C8C5" w14:textId="77777777" w:rsidR="00836F7A" w:rsidRPr="00105434" w:rsidRDefault="00836F7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2A5FEF" w14:textId="77777777" w:rsidR="006D0E79" w:rsidRPr="00105434" w:rsidRDefault="006D0E79" w:rsidP="00836F7A">
      <w:r w:rsidRPr="00105434">
        <w:separator/>
      </w:r>
    </w:p>
  </w:footnote>
  <w:footnote w:type="continuationSeparator" w:id="0">
    <w:p w14:paraId="6589662F" w14:textId="77777777" w:rsidR="006D0E79" w:rsidRPr="00105434" w:rsidRDefault="006D0E79" w:rsidP="00836F7A">
      <w:r w:rsidRPr="0010543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15855" w14:textId="77777777" w:rsidR="00836F7A" w:rsidRPr="00105434" w:rsidRDefault="00836F7A" w:rsidP="00836F7A">
    <w:pPr>
      <w:pStyle w:val="Topptekst"/>
      <w:tabs>
        <w:tab w:val="clear" w:pos="4513"/>
        <w:tab w:val="clear" w:pos="9026"/>
        <w:tab w:val="left" w:pos="8070"/>
      </w:tabs>
    </w:pPr>
    <w:r w:rsidRPr="00105434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AC585" w14:textId="3CD068BC" w:rsidR="00836F7A" w:rsidRPr="00105434" w:rsidRDefault="0079553C" w:rsidP="002B4DA6">
    <w:pPr>
      <w:pStyle w:val="Topptekst"/>
      <w:jc w:val="right"/>
      <w:rPr>
        <w:sz w:val="28"/>
        <w:szCs w:val="28"/>
      </w:rPr>
    </w:pPr>
    <w:r w:rsidRPr="00105434">
      <w:rPr>
        <w:sz w:val="28"/>
        <w:szCs w:val="28"/>
      </w:rPr>
      <w:drawing>
        <wp:anchor distT="0" distB="0" distL="114300" distR="114300" simplePos="0" relativeHeight="251659264" behindDoc="0" locked="0" layoutInCell="1" allowOverlap="1" wp14:anchorId="0D91BA79" wp14:editId="2AAB664F">
          <wp:simplePos x="0" y="0"/>
          <wp:positionH relativeFrom="column">
            <wp:posOffset>169986</wp:posOffset>
          </wp:positionH>
          <wp:positionV relativeFrom="paragraph">
            <wp:posOffset>177938</wp:posOffset>
          </wp:positionV>
          <wp:extent cx="2836657" cy="937260"/>
          <wp:effectExtent l="0" t="0" r="0" b="0"/>
          <wp:wrapNone/>
          <wp:docPr id="965583479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5583479" name="Graphic 96558347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9101" t="15544" r="7647" b="11130"/>
                  <a:stretch/>
                </pic:blipFill>
                <pic:spPr bwMode="auto">
                  <a:xfrm>
                    <a:off x="0" y="0"/>
                    <a:ext cx="2839826" cy="93830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6F7A" w:rsidRPr="00105434">
      <w:rPr>
        <w:sz w:val="28"/>
        <w:szCs w:val="28"/>
      </w:rPr>
      <w:fldChar w:fldCharType="begin"/>
    </w:r>
    <w:r w:rsidR="00836F7A" w:rsidRPr="00105434">
      <w:rPr>
        <w:sz w:val="28"/>
        <w:szCs w:val="28"/>
      </w:rPr>
      <w:instrText xml:space="preserve"> TIME \@ "MMMM </w:instrText>
    </w:r>
    <w:r w:rsidR="008F0876" w:rsidRPr="00105434">
      <w:rPr>
        <w:sz w:val="28"/>
        <w:szCs w:val="28"/>
      </w:rPr>
      <w:instrText>yy</w:instrText>
    </w:r>
    <w:r w:rsidR="00836F7A" w:rsidRPr="00105434">
      <w:rPr>
        <w:sz w:val="28"/>
        <w:szCs w:val="28"/>
      </w:rPr>
      <w:instrText xml:space="preserve">yy" </w:instrText>
    </w:r>
    <w:r w:rsidR="00836F7A" w:rsidRPr="00105434">
      <w:rPr>
        <w:sz w:val="28"/>
        <w:szCs w:val="28"/>
      </w:rPr>
      <w:fldChar w:fldCharType="separate"/>
    </w:r>
    <w:proofErr w:type="spellStart"/>
    <w:r w:rsidR="00105434" w:rsidRPr="00105434">
      <w:rPr>
        <w:sz w:val="28"/>
        <w:szCs w:val="28"/>
      </w:rPr>
      <w:t>juni</w:t>
    </w:r>
    <w:proofErr w:type="spellEnd"/>
    <w:r w:rsidR="00105434" w:rsidRPr="00105434">
      <w:rPr>
        <w:sz w:val="28"/>
        <w:szCs w:val="28"/>
      </w:rPr>
      <w:t xml:space="preserve"> 2025</w:t>
    </w:r>
    <w:r w:rsidR="00836F7A" w:rsidRPr="00105434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75249"/>
    <w:multiLevelType w:val="hybridMultilevel"/>
    <w:tmpl w:val="EA429AD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619A9"/>
    <w:multiLevelType w:val="multilevel"/>
    <w:tmpl w:val="0809001D"/>
    <w:styleLink w:val="Numberedlist"/>
    <w:lvl w:ilvl="0">
      <w:start w:val="1"/>
      <w:numFmt w:val="decimal"/>
      <w:lvlText w:val="%1"/>
      <w:lvlJc w:val="left"/>
      <w:pPr>
        <w:ind w:left="360" w:hanging="360"/>
      </w:pPr>
      <w:rPr>
        <w:rFonts w:ascii="Roboto" w:hAnsi="Roboto"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B882925"/>
    <w:multiLevelType w:val="hybridMultilevel"/>
    <w:tmpl w:val="1CDEE862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4444642"/>
    <w:multiLevelType w:val="hybridMultilevel"/>
    <w:tmpl w:val="D7766F60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88505227">
    <w:abstractNumId w:val="1"/>
  </w:num>
  <w:num w:numId="2" w16cid:durableId="532961096">
    <w:abstractNumId w:val="2"/>
  </w:num>
  <w:num w:numId="3" w16cid:durableId="1990599024">
    <w:abstractNumId w:val="3"/>
  </w:num>
  <w:num w:numId="4" w16cid:durableId="5140001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E79"/>
    <w:rsid w:val="00005FE4"/>
    <w:rsid w:val="0009376A"/>
    <w:rsid w:val="000B0BBE"/>
    <w:rsid w:val="00105434"/>
    <w:rsid w:val="00121D92"/>
    <w:rsid w:val="001619A6"/>
    <w:rsid w:val="00166148"/>
    <w:rsid w:val="00191BBB"/>
    <w:rsid w:val="001A5BEB"/>
    <w:rsid w:val="001B0978"/>
    <w:rsid w:val="001B7100"/>
    <w:rsid w:val="001C1BD5"/>
    <w:rsid w:val="001C375F"/>
    <w:rsid w:val="002326C7"/>
    <w:rsid w:val="002B4DA6"/>
    <w:rsid w:val="00380E21"/>
    <w:rsid w:val="003D77B8"/>
    <w:rsid w:val="0041034C"/>
    <w:rsid w:val="004B3A06"/>
    <w:rsid w:val="00513DFA"/>
    <w:rsid w:val="00515369"/>
    <w:rsid w:val="005B2B60"/>
    <w:rsid w:val="006256CC"/>
    <w:rsid w:val="006D0E79"/>
    <w:rsid w:val="00700150"/>
    <w:rsid w:val="0071477D"/>
    <w:rsid w:val="007401A7"/>
    <w:rsid w:val="0074558E"/>
    <w:rsid w:val="00777002"/>
    <w:rsid w:val="0079553C"/>
    <w:rsid w:val="00822121"/>
    <w:rsid w:val="00831EC1"/>
    <w:rsid w:val="00835D61"/>
    <w:rsid w:val="00836F7A"/>
    <w:rsid w:val="00840649"/>
    <w:rsid w:val="0087096F"/>
    <w:rsid w:val="008A19C4"/>
    <w:rsid w:val="008F0876"/>
    <w:rsid w:val="00921542"/>
    <w:rsid w:val="00950230"/>
    <w:rsid w:val="009C01E3"/>
    <w:rsid w:val="009D6FC6"/>
    <w:rsid w:val="009E30E3"/>
    <w:rsid w:val="00A45F7B"/>
    <w:rsid w:val="00AA1A8C"/>
    <w:rsid w:val="00AB0E82"/>
    <w:rsid w:val="00AB570B"/>
    <w:rsid w:val="00B44061"/>
    <w:rsid w:val="00BD7419"/>
    <w:rsid w:val="00BF6D7B"/>
    <w:rsid w:val="00C4547D"/>
    <w:rsid w:val="00C5056A"/>
    <w:rsid w:val="00C668C8"/>
    <w:rsid w:val="00C756F1"/>
    <w:rsid w:val="00CC2639"/>
    <w:rsid w:val="00CC351C"/>
    <w:rsid w:val="00CD5A58"/>
    <w:rsid w:val="00CF5DAE"/>
    <w:rsid w:val="00D01846"/>
    <w:rsid w:val="00D242C7"/>
    <w:rsid w:val="00D308EE"/>
    <w:rsid w:val="00D45C9F"/>
    <w:rsid w:val="00D84B55"/>
    <w:rsid w:val="00D9198A"/>
    <w:rsid w:val="00DA66A4"/>
    <w:rsid w:val="00DB4238"/>
    <w:rsid w:val="00DB4CD5"/>
    <w:rsid w:val="00DC2BAE"/>
    <w:rsid w:val="00E11407"/>
    <w:rsid w:val="00E205D5"/>
    <w:rsid w:val="00E23E7F"/>
    <w:rsid w:val="00E25F97"/>
    <w:rsid w:val="00E566A9"/>
    <w:rsid w:val="00E715BB"/>
    <w:rsid w:val="00E8622F"/>
    <w:rsid w:val="00ED2596"/>
    <w:rsid w:val="00EE48D0"/>
    <w:rsid w:val="00EE74D0"/>
    <w:rsid w:val="00F935BC"/>
    <w:rsid w:val="00FC5F4E"/>
    <w:rsid w:val="00FD4A85"/>
    <w:rsid w:val="00FE0F51"/>
    <w:rsid w:val="00FE145B"/>
    <w:rsid w:val="00FE4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A9686"/>
  <w15:chartTrackingRefBased/>
  <w15:docId w15:val="{9BEAC8D1-AEA3-43F3-A30C-793FBB416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56CC"/>
    <w:rPr>
      <w:rFonts w:ascii="Barlow" w:hAnsi="Barlow"/>
      <w:color w:val="4D5F7E"/>
      <w:lang w:val="se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05F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05F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05F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05F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05F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05FE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05FE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05FE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05FE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Text50wide">
    <w:name w:val="Text (50% wide)"/>
    <w:basedOn w:val="Normal"/>
    <w:rsid w:val="00CC2639"/>
    <w:pPr>
      <w:spacing w:after="160" w:line="264" w:lineRule="auto"/>
    </w:pPr>
    <w:rPr>
      <w:rFonts w:ascii="Roboto" w:hAnsi="Roboto"/>
      <w:sz w:val="18"/>
      <w:szCs w:val="22"/>
      <w:lang w:val="nb-NO"/>
    </w:rPr>
  </w:style>
  <w:style w:type="numbering" w:customStyle="1" w:styleId="Numberedlist">
    <w:name w:val="Numbered list"/>
    <w:basedOn w:val="Ingenliste"/>
    <w:uiPriority w:val="99"/>
    <w:rsid w:val="00A45F7B"/>
    <w:pPr>
      <w:numPr>
        <w:numId w:val="1"/>
      </w:numPr>
    </w:pPr>
  </w:style>
  <w:style w:type="paragraph" w:customStyle="1" w:styleId="NumerertlistealaVitikka">
    <w:name w:val="Numerert liste ala Vitikka"/>
    <w:basedOn w:val="Normal"/>
    <w:uiPriority w:val="99"/>
    <w:qFormat/>
    <w:rsid w:val="00A45F7B"/>
    <w:pPr>
      <w:tabs>
        <w:tab w:val="left" w:pos="0"/>
        <w:tab w:val="left" w:pos="227"/>
      </w:tabs>
      <w:suppressAutoHyphens/>
      <w:autoSpaceDE w:val="0"/>
      <w:autoSpaceDN w:val="0"/>
      <w:adjustRightInd w:val="0"/>
      <w:spacing w:line="260" w:lineRule="atLeast"/>
      <w:ind w:left="312" w:hanging="85"/>
      <w:textAlignment w:val="center"/>
    </w:pPr>
    <w:rPr>
      <w:rFonts w:ascii="Roboto" w:hAnsi="Roboto" w:cs="Roboto"/>
      <w:color w:val="000000"/>
      <w:kern w:val="0"/>
      <w:sz w:val="18"/>
      <w:szCs w:val="18"/>
      <w:lang w:val="nb-NO"/>
    </w:rPr>
  </w:style>
  <w:style w:type="paragraph" w:customStyle="1" w:styleId="Ingress-v">
    <w:name w:val="Ingress - v"/>
    <w:basedOn w:val="Normal"/>
    <w:autoRedefine/>
    <w:rsid w:val="00921542"/>
    <w:pPr>
      <w:suppressAutoHyphens/>
      <w:autoSpaceDE w:val="0"/>
      <w:autoSpaceDN w:val="0"/>
      <w:adjustRightInd w:val="0"/>
      <w:spacing w:line="220" w:lineRule="atLeast"/>
      <w:textAlignment w:val="center"/>
    </w:pPr>
    <w:rPr>
      <w:rFonts w:ascii="Roboto" w:hAnsi="Roboto" w:cs="Roboto-Medium"/>
      <w:b/>
      <w:bCs/>
      <w:color w:val="000000"/>
      <w:kern w:val="0"/>
      <w:sz w:val="20"/>
      <w:szCs w:val="20"/>
      <w:lang w:val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005F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005F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005F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005FE4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005FE4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005FE4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005FE4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005FE4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005FE4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005FE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05F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05FE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05F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005FE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005FE4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005FE4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005FE4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005F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05FE4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005FE4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836F7A"/>
    <w:pPr>
      <w:tabs>
        <w:tab w:val="center" w:pos="4513"/>
        <w:tab w:val="right" w:pos="902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36F7A"/>
  </w:style>
  <w:style w:type="paragraph" w:styleId="Bunntekst">
    <w:name w:val="footer"/>
    <w:basedOn w:val="Normal"/>
    <w:link w:val="BunntekstTegn"/>
    <w:uiPriority w:val="99"/>
    <w:unhideWhenUsed/>
    <w:rsid w:val="00836F7A"/>
    <w:pPr>
      <w:tabs>
        <w:tab w:val="center" w:pos="4513"/>
        <w:tab w:val="right" w:pos="902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836F7A"/>
  </w:style>
  <w:style w:type="character" w:styleId="Plassholdertekst">
    <w:name w:val="Placeholder Text"/>
    <w:basedOn w:val="Standardskriftforavsnitt"/>
    <w:uiPriority w:val="99"/>
    <w:semiHidden/>
    <w:rsid w:val="001C375F"/>
    <w:rPr>
      <w:color w:val="666666"/>
    </w:rPr>
  </w:style>
  <w:style w:type="character" w:customStyle="1" w:styleId="Fieldstyles">
    <w:name w:val="Field styles"/>
    <w:basedOn w:val="Standardskriftforavsnitt"/>
    <w:uiPriority w:val="1"/>
    <w:rsid w:val="001C375F"/>
    <w:rPr>
      <w:rFonts w:ascii="Barlow SemiBold" w:hAnsi="Barlow SemiBol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steng\AppData\Local\Temp\8117b2d8-ce13-45ab-9fd3-9a024b7534d5_Forsidemaler_arvu.zip.4d5\Forsidemal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Forsidemal 2</Template>
  <TotalTime>66</TotalTime>
  <Pages>5</Pages>
  <Words>716</Words>
  <Characters>3800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Risten Marja Anne Gaup</dc:creator>
  <cp:keywords/>
  <dc:description/>
  <cp:lastModifiedBy>Risten Marja Anne Johansdatter Gaup</cp:lastModifiedBy>
  <cp:revision>41</cp:revision>
  <dcterms:created xsi:type="dcterms:W3CDTF">2025-06-30T06:39:00Z</dcterms:created>
  <dcterms:modified xsi:type="dcterms:W3CDTF">2025-06-30T13:15:00Z</dcterms:modified>
</cp:coreProperties>
</file>